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EFE263" w14:textId="4579B3E3" w:rsidR="00F63701" w:rsidRPr="00EE0192" w:rsidRDefault="00F33342" w:rsidP="00460DF2">
      <w:pPr>
        <w:ind w:right="-76"/>
        <w:jc w:val="right"/>
        <w:rPr>
          <w:rFonts w:ascii="Calibri" w:hAnsi="Calibri" w:cs="Calibri"/>
          <w:sz w:val="20"/>
          <w:szCs w:val="20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3B42797" wp14:editId="2E63CB44">
                <wp:simplePos x="0" y="0"/>
                <wp:positionH relativeFrom="column">
                  <wp:posOffset>-197485</wp:posOffset>
                </wp:positionH>
                <wp:positionV relativeFrom="paragraph">
                  <wp:posOffset>158750</wp:posOffset>
                </wp:positionV>
                <wp:extent cx="2426335" cy="720090"/>
                <wp:effectExtent l="0" t="0" r="0" b="0"/>
                <wp:wrapNone/>
                <wp:docPr id="837997228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720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44815" w14:textId="77777777" w:rsidR="00CB027F" w:rsidRPr="00CB027F" w:rsidRDefault="00CB027F">
                            <w:pP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CB027F"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Bank Spółdzielczy w Kamiennej Górze</w:t>
                            </w:r>
                          </w:p>
                          <w:p w14:paraId="07AE0FB8" w14:textId="77777777" w:rsidR="00CB027F" w:rsidRPr="00CB027F" w:rsidRDefault="00CB027F">
                            <w:pP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u</w:t>
                            </w:r>
                            <w:r w:rsidRPr="00CB027F"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l. Waryńskiego 11</w:t>
                            </w:r>
                          </w:p>
                          <w:p w14:paraId="3B9DC143" w14:textId="77777777" w:rsidR="00CB027F" w:rsidRPr="00CB027F" w:rsidRDefault="00CB027F">
                            <w:pP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CB027F"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58-400 Kamienna Góra</w:t>
                            </w:r>
                          </w:p>
                          <w:p w14:paraId="2E0C02C1" w14:textId="77777777" w:rsidR="00CB027F" w:rsidRPr="00CB027F" w:rsidRDefault="00CB027F">
                            <w:pP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CB027F"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NIP: 614-010-21-52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B42797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-15.55pt;margin-top:12.5pt;width:191.05pt;height:56.7pt;z-index:251657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" filled="f" stroked="f">
                <v:textbox style="mso-fit-shape-to-text:t">
                  <w:txbxContent>
                    <w:p w14:paraId="23E44815" w14:textId="77777777" w:rsidR="00CB027F" w:rsidRPr="00CB027F" w:rsidRDefault="00CB027F">
                      <w:pP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</w:pPr>
                      <w:r w:rsidRPr="00CB027F"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Bank Spółdzielczy w Kamiennej Górze</w:t>
                      </w:r>
                    </w:p>
                    <w:p w14:paraId="07AE0FB8" w14:textId="77777777" w:rsidR="00CB027F" w:rsidRPr="00CB027F" w:rsidRDefault="00CB027F">
                      <w:pP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u</w:t>
                      </w:r>
                      <w:r w:rsidRPr="00CB027F"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l. Waryńskiego 11</w:t>
                      </w:r>
                    </w:p>
                    <w:p w14:paraId="3B9DC143" w14:textId="77777777" w:rsidR="00CB027F" w:rsidRPr="00CB027F" w:rsidRDefault="00CB027F">
                      <w:pP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</w:pPr>
                      <w:r w:rsidRPr="00CB027F"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58-400 Kamienna Góra</w:t>
                      </w:r>
                    </w:p>
                    <w:p w14:paraId="2E0C02C1" w14:textId="77777777" w:rsidR="00CB027F" w:rsidRPr="00CB027F" w:rsidRDefault="00CB027F">
                      <w:pP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</w:pPr>
                      <w:r w:rsidRPr="00CB027F"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NIP: 614-010-21-52</w:t>
                      </w:r>
                    </w:p>
                  </w:txbxContent>
                </v:textbox>
              </v:shape>
            </w:pict>
          </mc:Fallback>
        </mc:AlternateContent>
      </w:r>
      <w:r w:rsidR="00C8504D" w:rsidRPr="00600A52">
        <w:rPr>
          <w:sz w:val="22"/>
          <w:szCs w:val="22"/>
        </w:rPr>
        <w:t xml:space="preserve">Kamienna Góra, </w:t>
      </w:r>
      <w:r w:rsidR="00435BAA" w:rsidRPr="00600A52">
        <w:rPr>
          <w:sz w:val="22"/>
          <w:szCs w:val="22"/>
        </w:rPr>
        <w:t>02.05.2024 r</w:t>
      </w:r>
      <w:r w:rsidR="00435BAA">
        <w:rPr>
          <w:rFonts w:ascii="Calibri" w:hAnsi="Calibri" w:cs="Calibri"/>
          <w:sz w:val="20"/>
          <w:szCs w:val="20"/>
        </w:rPr>
        <w:t>.</w:t>
      </w:r>
    </w:p>
    <w:p w14:paraId="6DCCD1F8" w14:textId="77777777" w:rsidR="00F63701" w:rsidRDefault="00F63701" w:rsidP="00460DF2">
      <w:pPr>
        <w:ind w:right="-76"/>
        <w:jc w:val="right"/>
        <w:rPr>
          <w:rFonts w:ascii="Garamond" w:hAnsi="Garamond" w:cs="Arial"/>
          <w:sz w:val="16"/>
          <w:szCs w:val="16"/>
        </w:rPr>
      </w:pPr>
    </w:p>
    <w:p w14:paraId="65A00769" w14:textId="77777777" w:rsidR="00F63701" w:rsidRDefault="00F63701" w:rsidP="00460DF2">
      <w:pPr>
        <w:ind w:right="-76"/>
        <w:jc w:val="right"/>
        <w:rPr>
          <w:rFonts w:ascii="Garamond" w:hAnsi="Garamond" w:cs="Arial"/>
          <w:sz w:val="16"/>
          <w:szCs w:val="16"/>
        </w:rPr>
      </w:pPr>
    </w:p>
    <w:p w14:paraId="47492BC6" w14:textId="77777777" w:rsidR="007B409E" w:rsidRDefault="007B409E" w:rsidP="00460DF2">
      <w:pPr>
        <w:ind w:right="-76"/>
        <w:jc w:val="right"/>
        <w:rPr>
          <w:rFonts w:ascii="Garamond" w:hAnsi="Garamond" w:cs="Arial"/>
          <w:sz w:val="16"/>
          <w:szCs w:val="16"/>
        </w:rPr>
      </w:pPr>
    </w:p>
    <w:p w14:paraId="5D212298" w14:textId="77777777" w:rsidR="00F63701" w:rsidRDefault="00F63701" w:rsidP="00460DF2">
      <w:pPr>
        <w:ind w:right="-76"/>
        <w:jc w:val="right"/>
        <w:rPr>
          <w:rFonts w:ascii="Garamond" w:hAnsi="Garamond" w:cs="Arial"/>
          <w:sz w:val="16"/>
          <w:szCs w:val="16"/>
        </w:rPr>
      </w:pPr>
    </w:p>
    <w:p w14:paraId="5B390EFD" w14:textId="77777777" w:rsidR="00F63701" w:rsidRDefault="00F63701" w:rsidP="00460DF2">
      <w:pPr>
        <w:ind w:right="-76"/>
        <w:jc w:val="right"/>
        <w:rPr>
          <w:rFonts w:ascii="Garamond" w:hAnsi="Garamond" w:cs="Arial"/>
          <w:sz w:val="16"/>
          <w:szCs w:val="16"/>
        </w:rPr>
      </w:pPr>
    </w:p>
    <w:p w14:paraId="3700DDB9" w14:textId="77777777" w:rsidR="00F63701" w:rsidRDefault="00F63701" w:rsidP="00460DF2">
      <w:pPr>
        <w:ind w:right="-76"/>
        <w:jc w:val="right"/>
        <w:rPr>
          <w:rFonts w:ascii="Garamond" w:hAnsi="Garamond" w:cs="Arial"/>
          <w:sz w:val="16"/>
          <w:szCs w:val="16"/>
        </w:rPr>
      </w:pPr>
    </w:p>
    <w:p w14:paraId="3746C592" w14:textId="77777777" w:rsidR="00F63701" w:rsidRDefault="00F63701" w:rsidP="00460DF2">
      <w:pPr>
        <w:ind w:right="-76"/>
        <w:jc w:val="right"/>
        <w:rPr>
          <w:rFonts w:ascii="Garamond" w:hAnsi="Garamond" w:cs="Arial"/>
          <w:sz w:val="16"/>
          <w:szCs w:val="16"/>
        </w:rPr>
      </w:pPr>
    </w:p>
    <w:p w14:paraId="311630D5" w14:textId="77777777" w:rsidR="00F63701" w:rsidRDefault="00F63701" w:rsidP="00460DF2">
      <w:pPr>
        <w:ind w:right="-76"/>
        <w:jc w:val="right"/>
        <w:rPr>
          <w:rFonts w:ascii="Garamond" w:hAnsi="Garamond" w:cs="Arial"/>
          <w:sz w:val="16"/>
          <w:szCs w:val="16"/>
        </w:rPr>
      </w:pPr>
    </w:p>
    <w:p w14:paraId="3B5C1719" w14:textId="77777777" w:rsidR="00F63701" w:rsidRDefault="00F63701" w:rsidP="00460DF2">
      <w:pPr>
        <w:ind w:right="-76"/>
        <w:jc w:val="right"/>
        <w:rPr>
          <w:rFonts w:ascii="Garamond" w:hAnsi="Garamond" w:cs="Arial"/>
          <w:sz w:val="16"/>
          <w:szCs w:val="16"/>
        </w:rPr>
      </w:pPr>
    </w:p>
    <w:p w14:paraId="56EEEB01" w14:textId="77777777" w:rsidR="00F63701" w:rsidRDefault="00F63701" w:rsidP="00460DF2">
      <w:pPr>
        <w:ind w:right="-76"/>
        <w:jc w:val="right"/>
        <w:rPr>
          <w:rFonts w:ascii="Garamond" w:hAnsi="Garamond" w:cs="Arial"/>
          <w:sz w:val="16"/>
          <w:szCs w:val="16"/>
        </w:rPr>
      </w:pPr>
    </w:p>
    <w:p w14:paraId="26BA65CC" w14:textId="77777777" w:rsidR="00F63701" w:rsidRDefault="00F63701" w:rsidP="00460DF2">
      <w:pPr>
        <w:ind w:right="-76"/>
        <w:jc w:val="right"/>
        <w:rPr>
          <w:rFonts w:ascii="Garamond" w:hAnsi="Garamond" w:cs="Arial"/>
          <w:sz w:val="16"/>
          <w:szCs w:val="16"/>
        </w:rPr>
      </w:pPr>
    </w:p>
    <w:p w14:paraId="57E0142E" w14:textId="77777777" w:rsidR="00F63701" w:rsidRDefault="00F63701" w:rsidP="00460DF2">
      <w:pPr>
        <w:ind w:right="-76"/>
        <w:jc w:val="right"/>
        <w:rPr>
          <w:rFonts w:ascii="Garamond" w:hAnsi="Garamond" w:cs="Arial"/>
          <w:sz w:val="16"/>
          <w:szCs w:val="16"/>
        </w:rPr>
      </w:pPr>
    </w:p>
    <w:p w14:paraId="4A731714" w14:textId="258F32A4" w:rsidR="00F63701" w:rsidRPr="001F621F" w:rsidRDefault="00435BAA" w:rsidP="00D35112">
      <w:pPr>
        <w:ind w:left="5664" w:right="-76"/>
        <w:rPr>
          <w:b/>
          <w:sz w:val="32"/>
          <w:szCs w:val="32"/>
        </w:rPr>
      </w:pPr>
      <w:r w:rsidRPr="001F621F">
        <w:rPr>
          <w:b/>
          <w:sz w:val="32"/>
          <w:szCs w:val="32"/>
        </w:rPr>
        <w:t>Sz</w:t>
      </w:r>
      <w:r w:rsidR="00F33342">
        <w:rPr>
          <w:b/>
          <w:sz w:val="32"/>
          <w:szCs w:val="32"/>
        </w:rPr>
        <w:t>anowna Pani/</w:t>
      </w:r>
      <w:r w:rsidRPr="001F621F">
        <w:rPr>
          <w:b/>
          <w:sz w:val="32"/>
          <w:szCs w:val="32"/>
        </w:rPr>
        <w:t>P</w:t>
      </w:r>
      <w:r w:rsidR="001F621F">
        <w:rPr>
          <w:b/>
          <w:sz w:val="32"/>
          <w:szCs w:val="32"/>
        </w:rPr>
        <w:t>an</w:t>
      </w:r>
    </w:p>
    <w:p w14:paraId="3C494976" w14:textId="77777777" w:rsidR="00435BAA" w:rsidRPr="00435BAA" w:rsidRDefault="00435BAA" w:rsidP="00D35112">
      <w:pPr>
        <w:ind w:left="5664" w:right="-76"/>
        <w:rPr>
          <w:b/>
        </w:rPr>
      </w:pPr>
    </w:p>
    <w:p w14:paraId="6293FC9F" w14:textId="77777777" w:rsidR="0030183F" w:rsidRDefault="0030183F" w:rsidP="000457CC">
      <w:pPr>
        <w:ind w:right="-76"/>
        <w:jc w:val="both"/>
        <w:rPr>
          <w:rFonts w:ascii="Roboto" w:hAnsi="Roboto" w:cs="Arial"/>
          <w:sz w:val="36"/>
          <w:szCs w:val="36"/>
        </w:rPr>
      </w:pPr>
    </w:p>
    <w:p w14:paraId="624F47E9" w14:textId="77777777" w:rsidR="0030183F" w:rsidRDefault="0030183F" w:rsidP="000457CC">
      <w:pPr>
        <w:ind w:right="-76"/>
        <w:jc w:val="both"/>
        <w:rPr>
          <w:rFonts w:ascii="Roboto" w:hAnsi="Roboto" w:cs="Arial"/>
          <w:sz w:val="36"/>
          <w:szCs w:val="36"/>
        </w:rPr>
      </w:pPr>
    </w:p>
    <w:p w14:paraId="1686A1EB" w14:textId="77777777" w:rsidR="00F63701" w:rsidRDefault="00691E4A" w:rsidP="000457CC">
      <w:pPr>
        <w:ind w:right="65" w:firstLine="567"/>
        <w:jc w:val="both"/>
      </w:pPr>
      <w:r>
        <w:t xml:space="preserve">              </w:t>
      </w:r>
      <w:r w:rsidR="00435BAA">
        <w:t>W imieniu Zarządu Banku serdecznie gratuluję Panu/i wyboru na Przedstawiciela Banku Spółdzielczego w Kamiennej Górze na Zebranie Przedstawicieli kadencji 2024-2028.</w:t>
      </w:r>
    </w:p>
    <w:p w14:paraId="45FE79E8" w14:textId="77777777" w:rsidR="00435BAA" w:rsidRDefault="00435BAA" w:rsidP="00600A52">
      <w:pPr>
        <w:ind w:right="65"/>
        <w:jc w:val="both"/>
      </w:pPr>
      <w:r>
        <w:t>Mając powyższe na względzie uprzejmie informuję, że na najbliższym Zebraniu Przedstawicieli w dniu 29.06.2024 r. o godz. 9</w:t>
      </w:r>
      <w:r w:rsidRPr="00435BAA">
        <w:rPr>
          <w:vertAlign w:val="superscript"/>
        </w:rPr>
        <w:t>00</w:t>
      </w:r>
      <w:r w:rsidR="00F6008D">
        <w:rPr>
          <w:vertAlign w:val="superscript"/>
        </w:rPr>
        <w:t xml:space="preserve"> </w:t>
      </w:r>
      <w:r>
        <w:t>(sobota)</w:t>
      </w:r>
      <w:r w:rsidR="00F6008D">
        <w:t>,</w:t>
      </w:r>
      <w:r>
        <w:t xml:space="preserve"> zostanie wybrana w tajnym głosowaniu nowa Rada Nadzorcza na kadencję 2024-2028, dlatego też w przypadku wyrażenia woli</w:t>
      </w:r>
      <w:r w:rsidR="005840C4">
        <w:t xml:space="preserve"> </w:t>
      </w:r>
      <w:r>
        <w:t>na kandydowanie</w:t>
      </w:r>
      <w:r w:rsidR="00F6008D">
        <w:t xml:space="preserve"> do nowej Rady Nadzorczej kandydat mus</w:t>
      </w:r>
      <w:r>
        <w:t xml:space="preserve"> spełnić minimalne wymagania określone w „Polityce w zakresie powoływania i odwoływania, a także oceny odpowiedniości </w:t>
      </w:r>
      <w:r w:rsidRPr="00F6008D">
        <w:rPr>
          <w:b/>
        </w:rPr>
        <w:t>kandydatów/</w:t>
      </w:r>
      <w:r>
        <w:t xml:space="preserve"> członków Rady Nadzorczej w Banku Spółdzielczym w Kamiennej Górze” przyjętej w dniu 29.02.2024 r. uchwałą </w:t>
      </w:r>
      <w:r w:rsidR="000457CC">
        <w:t>Rady Nadzorczej nr 16/2024.</w:t>
      </w:r>
    </w:p>
    <w:p w14:paraId="4E978256" w14:textId="77777777" w:rsidR="000457CC" w:rsidRDefault="00F6008D" w:rsidP="00600A52">
      <w:pPr>
        <w:ind w:right="65"/>
        <w:jc w:val="both"/>
      </w:pPr>
      <w:r>
        <w:t xml:space="preserve">Kandydat zobowiązany jest </w:t>
      </w:r>
      <w:r w:rsidR="000457CC">
        <w:t xml:space="preserve"> również wypełnić formularze pierwotnej (przed powołaniem) oceny odpowiedniości zgodnie z Metodyką oceny odpowiedniości członków organów podmiotów nadzorowanych, opublikowanej przez Komisję Nadzoru Finansowego w</w:t>
      </w:r>
      <w:r w:rsidR="005C7E3C">
        <w:t xml:space="preserve"> dniu 8 sierpnia 2023- Moduł 1 Banki . </w:t>
      </w:r>
      <w:r w:rsidR="000457CC">
        <w:t xml:space="preserve">Dlatego też na stronie internetowej Banku: </w:t>
      </w:r>
      <w:hyperlink r:id="rId8" w:history="1">
        <w:r w:rsidR="000457CC" w:rsidRPr="004F7570">
          <w:rPr>
            <w:rStyle w:val="Hipercze"/>
          </w:rPr>
          <w:t>www.bskamgora.pl</w:t>
        </w:r>
      </w:hyperlink>
      <w:r w:rsidR="000457CC">
        <w:t xml:space="preserve"> oraz w siedzibie Banku – Centrali w Kamiennej Górze przy ul. Waryńskiego 11, zostaną udostępnione następujące dokumenty:</w:t>
      </w:r>
    </w:p>
    <w:p w14:paraId="256FFAE8" w14:textId="77777777" w:rsidR="000457CC" w:rsidRDefault="000457CC" w:rsidP="000457CC">
      <w:pPr>
        <w:pStyle w:val="Akapitzlist"/>
        <w:numPr>
          <w:ilvl w:val="0"/>
          <w:numId w:val="31"/>
        </w:numPr>
        <w:ind w:right="65"/>
        <w:jc w:val="both"/>
      </w:pPr>
      <w:r>
        <w:t>„ Polityka w zakresie powoływania i odwoływania a także oceny odpowiedniości kandydatów/ członków Rady Nadzorczej w Banku Spółdzielczym w Kamiennej Górze” wraz z załącznikami;</w:t>
      </w:r>
    </w:p>
    <w:p w14:paraId="53F94BB4" w14:textId="77777777" w:rsidR="000457CC" w:rsidRDefault="000457CC" w:rsidP="000457CC">
      <w:pPr>
        <w:pStyle w:val="Akapitzlist"/>
        <w:numPr>
          <w:ilvl w:val="0"/>
          <w:numId w:val="31"/>
        </w:numPr>
        <w:ind w:right="65"/>
        <w:jc w:val="both"/>
      </w:pPr>
      <w:r>
        <w:t>Metodyka oceny odpowiedniości członków organów podmiotów nadzorowanych – Moduł 1</w:t>
      </w:r>
      <w:r w:rsidR="005C7E3C">
        <w:t xml:space="preserve"> Banki </w:t>
      </w:r>
      <w:r>
        <w:t>;</w:t>
      </w:r>
    </w:p>
    <w:p w14:paraId="1DDA25CA" w14:textId="77777777" w:rsidR="000457CC" w:rsidRDefault="000457CC" w:rsidP="000457CC">
      <w:pPr>
        <w:pStyle w:val="Akapitzlist"/>
        <w:numPr>
          <w:ilvl w:val="0"/>
          <w:numId w:val="31"/>
        </w:numPr>
        <w:ind w:right="65"/>
        <w:jc w:val="both"/>
      </w:pPr>
      <w:r>
        <w:t xml:space="preserve">Formularze </w:t>
      </w:r>
      <w:r w:rsidR="005C7E3C">
        <w:t xml:space="preserve">KNF dotyczące </w:t>
      </w:r>
      <w:r>
        <w:t>pierwotnej (przed p</w:t>
      </w:r>
      <w:r w:rsidR="00F6008D">
        <w:t>owołaniem) oceny odpowiedniości kandydatów na czł</w:t>
      </w:r>
      <w:r w:rsidR="005C7E3C">
        <w:t xml:space="preserve">onków Rady Nadzorczej </w:t>
      </w:r>
      <w:r w:rsidR="00BF62C0">
        <w:t>oraz Komitetu Audytu.</w:t>
      </w:r>
    </w:p>
    <w:p w14:paraId="54E8715A" w14:textId="716B37A9" w:rsidR="0030183F" w:rsidRDefault="000457CC" w:rsidP="000457CC">
      <w:pPr>
        <w:ind w:right="65"/>
        <w:jc w:val="both"/>
      </w:pPr>
      <w:r>
        <w:t>Bardzo proszę o zapoznanie się z</w:t>
      </w:r>
      <w:r w:rsidR="00F6008D">
        <w:t xml:space="preserve"> ww. </w:t>
      </w:r>
      <w:r>
        <w:t xml:space="preserve"> dokumentami i formularzami, o których piszę w tym skierowanym do Pani/a  piśmie</w:t>
      </w:r>
      <w:r w:rsidR="00F6008D">
        <w:t xml:space="preserve">, </w:t>
      </w:r>
      <w:r>
        <w:t xml:space="preserve"> celem podjęcia decyzji o kandydowaniu</w:t>
      </w:r>
      <w:r w:rsidR="00F62251">
        <w:t xml:space="preserve"> do Rady Nadzorczej Banku. Mając na uwadze, że wypełnienie w</w:t>
      </w:r>
      <w:r w:rsidR="00F6008D">
        <w:t xml:space="preserve">łaściwych formularzy nie jest proste, a przy tym </w:t>
      </w:r>
      <w:r w:rsidR="00F62251">
        <w:t>pracochłonne oraz wymaga zgromadzenia i przygotowania szeregu  dokumentów z przebiegu kariery zawodowej (tj.</w:t>
      </w:r>
      <w:r w:rsidR="005840C4">
        <w:t xml:space="preserve"> </w:t>
      </w:r>
      <w:r w:rsidR="00F62251">
        <w:t xml:space="preserve">świadectw pracy, </w:t>
      </w:r>
      <w:r w:rsidR="005840C4">
        <w:t>świadectw/</w:t>
      </w:r>
      <w:r w:rsidR="00F62251">
        <w:t>dyplomów ukończonych szkół/studiów,</w:t>
      </w:r>
      <w:r w:rsidR="005840C4">
        <w:t xml:space="preserve"> po dyplomów</w:t>
      </w:r>
      <w:r w:rsidR="00055EEE">
        <w:t>e</w:t>
      </w:r>
      <w:r w:rsidR="005840C4">
        <w:t>k,</w:t>
      </w:r>
      <w:r w:rsidR="00F62251">
        <w:t xml:space="preserve"> odbyty</w:t>
      </w:r>
      <w:r w:rsidR="005840C4">
        <w:t>ch szkoleń, zakresu obowiązków u byłych i aktualnych pracodawców</w:t>
      </w:r>
      <w:r w:rsidR="00F62251">
        <w:t xml:space="preserve">, zapytania o niekaralność), które potwierdzą, że Kandydat posiada minimalną wiedzę, doświadczenie, kwalifikacje i kompetencje, aby po wyborze pełnić funkcję członka Rady Nadzorczej. </w:t>
      </w:r>
    </w:p>
    <w:p w14:paraId="745161A9" w14:textId="77777777" w:rsidR="0030183F" w:rsidRDefault="0030183F" w:rsidP="000457CC">
      <w:pPr>
        <w:ind w:right="65"/>
        <w:jc w:val="both"/>
      </w:pPr>
    </w:p>
    <w:p w14:paraId="711C73AC" w14:textId="77777777" w:rsidR="0030183F" w:rsidRDefault="0030183F" w:rsidP="000457CC">
      <w:pPr>
        <w:ind w:right="65"/>
        <w:jc w:val="both"/>
      </w:pPr>
    </w:p>
    <w:p w14:paraId="6B8E813F" w14:textId="77777777" w:rsidR="0030183F" w:rsidRDefault="0030183F" w:rsidP="000457CC">
      <w:pPr>
        <w:ind w:right="65"/>
        <w:jc w:val="both"/>
      </w:pPr>
    </w:p>
    <w:p w14:paraId="55014027" w14:textId="77777777" w:rsidR="0030183F" w:rsidRDefault="0030183F" w:rsidP="000457CC">
      <w:pPr>
        <w:ind w:right="65"/>
        <w:jc w:val="both"/>
      </w:pPr>
    </w:p>
    <w:p w14:paraId="2C06F229" w14:textId="77777777" w:rsidR="0030183F" w:rsidRDefault="0030183F" w:rsidP="000457CC">
      <w:pPr>
        <w:ind w:right="65"/>
        <w:jc w:val="both"/>
      </w:pPr>
    </w:p>
    <w:p w14:paraId="2184C824" w14:textId="77777777" w:rsidR="0030183F" w:rsidRDefault="0030183F" w:rsidP="000457CC">
      <w:pPr>
        <w:ind w:right="65"/>
        <w:jc w:val="both"/>
      </w:pPr>
    </w:p>
    <w:p w14:paraId="7DFEDE39" w14:textId="77777777" w:rsidR="000457CC" w:rsidRDefault="00F62251" w:rsidP="000457CC">
      <w:pPr>
        <w:ind w:right="65"/>
        <w:jc w:val="both"/>
      </w:pPr>
      <w:r>
        <w:t xml:space="preserve">Proszę o poinformowanie o ewentualnym kandydowaniu sekretariat Banku lub osobiście Prezesa Banku, najszybciej jak to możliwe, tak, aby kandydat mógł  wypełnić stosowne formularze i przekazać je z wyprzedzeniem do formalnej </w:t>
      </w:r>
      <w:r w:rsidR="0030183F">
        <w:t>w</w:t>
      </w:r>
      <w:r>
        <w:t>eryfikacji przed przekazaniem ich do</w:t>
      </w:r>
      <w:r w:rsidR="0030183F">
        <w:t xml:space="preserve"> Komisji odpowiedniości.</w:t>
      </w:r>
    </w:p>
    <w:p w14:paraId="35A0260C" w14:textId="77777777" w:rsidR="0030183F" w:rsidRDefault="0030183F" w:rsidP="000457CC">
      <w:pPr>
        <w:ind w:right="65"/>
        <w:jc w:val="both"/>
      </w:pPr>
    </w:p>
    <w:p w14:paraId="5BE05F38" w14:textId="77777777" w:rsidR="0030183F" w:rsidRPr="00435BAA" w:rsidRDefault="0030183F" w:rsidP="0030183F">
      <w:pPr>
        <w:ind w:left="284" w:right="65"/>
        <w:jc w:val="both"/>
      </w:pPr>
      <w:r w:rsidRPr="0030183F">
        <w:rPr>
          <w:b/>
          <w:bCs/>
        </w:rPr>
        <w:t>UWAGA!</w:t>
      </w:r>
      <w:r>
        <w:t xml:space="preserve"> Brak lub niekompletne wypełnienie stosownych formularzy spowoduje, że Kandydat nie będzie mógł uzyskać pozytywnej rekomendacji Komisji odpowiedniości przy wyborach w dniu 29.06.2024 roku. </w:t>
      </w:r>
    </w:p>
    <w:p w14:paraId="49B1BE69" w14:textId="77777777" w:rsidR="00F63701" w:rsidRPr="00F63701" w:rsidRDefault="00F63701" w:rsidP="000457CC">
      <w:pPr>
        <w:ind w:right="65" w:firstLine="567"/>
        <w:jc w:val="both"/>
        <w:rPr>
          <w:rFonts w:ascii="Calibri" w:hAnsi="Calibri" w:cs="Calibri"/>
        </w:rPr>
      </w:pPr>
    </w:p>
    <w:p w14:paraId="42E29E88" w14:textId="77777777" w:rsidR="00F63701" w:rsidRPr="0030183F" w:rsidRDefault="00F6008D" w:rsidP="0030183F">
      <w:pPr>
        <w:ind w:right="65"/>
        <w:jc w:val="both"/>
      </w:pPr>
      <w:r>
        <w:t>Szczegółowe informacje</w:t>
      </w:r>
      <w:r w:rsidR="0030183F" w:rsidRPr="0030183F">
        <w:t xml:space="preserve"> można uzyskać pod numerem telefonu </w:t>
      </w:r>
      <w:r w:rsidR="0030183F">
        <w:t>6</w:t>
      </w:r>
      <w:r w:rsidR="0030183F" w:rsidRPr="0030183F">
        <w:t>09 104</w:t>
      </w:r>
      <w:r w:rsidR="0030183F">
        <w:t> </w:t>
      </w:r>
      <w:r w:rsidR="0030183F" w:rsidRPr="0030183F">
        <w:t>520</w:t>
      </w:r>
      <w:r w:rsidR="0030183F">
        <w:t xml:space="preserve"> lub osobiście u Prezesa Zarządu w Centrali Banku przy ul. Waryńskiego 11 w Kamiennej Górze.</w:t>
      </w:r>
    </w:p>
    <w:p w14:paraId="0AE89FD3" w14:textId="77777777" w:rsidR="005371BC" w:rsidRDefault="005371BC" w:rsidP="000457CC">
      <w:pPr>
        <w:ind w:right="65" w:firstLine="567"/>
        <w:jc w:val="both"/>
      </w:pPr>
    </w:p>
    <w:p w14:paraId="08C8BAB8" w14:textId="77777777" w:rsidR="00F33342" w:rsidRDefault="00F33342" w:rsidP="000457CC">
      <w:pPr>
        <w:ind w:right="65" w:firstLine="567"/>
        <w:jc w:val="both"/>
      </w:pPr>
    </w:p>
    <w:p w14:paraId="51AE4C14" w14:textId="77777777" w:rsidR="00F33342" w:rsidRDefault="00F33342" w:rsidP="000457CC">
      <w:pPr>
        <w:ind w:right="65" w:firstLine="567"/>
        <w:jc w:val="both"/>
      </w:pPr>
    </w:p>
    <w:p w14:paraId="51F0C10F" w14:textId="0930BE7B" w:rsidR="00F33342" w:rsidRPr="0030183F" w:rsidRDefault="00F33342" w:rsidP="000457CC">
      <w:pPr>
        <w:ind w:right="65" w:firstLine="567"/>
        <w:jc w:val="both"/>
      </w:pPr>
      <w:r>
        <w:t xml:space="preserve">                                                                                Z wyrazami szacunku Prezes Zarządu.</w:t>
      </w:r>
    </w:p>
    <w:p w14:paraId="19482205" w14:textId="77777777" w:rsidR="005371BC" w:rsidRDefault="005371BC" w:rsidP="000457CC">
      <w:pPr>
        <w:ind w:right="65" w:firstLine="567"/>
        <w:jc w:val="both"/>
        <w:rPr>
          <w:rFonts w:ascii="Calibri" w:hAnsi="Calibri" w:cs="Calibri"/>
        </w:rPr>
      </w:pPr>
    </w:p>
    <w:p w14:paraId="7F4DCE6A" w14:textId="77777777" w:rsidR="005371BC" w:rsidRDefault="005371BC" w:rsidP="000457CC">
      <w:pPr>
        <w:ind w:right="65" w:firstLine="567"/>
        <w:jc w:val="both"/>
        <w:rPr>
          <w:rFonts w:ascii="Calibri" w:hAnsi="Calibri" w:cs="Calibri"/>
        </w:rPr>
      </w:pPr>
    </w:p>
    <w:p w14:paraId="66F4A5FA" w14:textId="77777777" w:rsidR="0074715A" w:rsidRDefault="0074715A" w:rsidP="000457CC">
      <w:pPr>
        <w:ind w:right="65" w:firstLine="567"/>
        <w:jc w:val="both"/>
        <w:rPr>
          <w:rFonts w:ascii="Calibri" w:hAnsi="Calibri" w:cs="Calibri"/>
        </w:rPr>
      </w:pPr>
    </w:p>
    <w:p w14:paraId="52905032" w14:textId="77777777" w:rsidR="0074715A" w:rsidRDefault="0074715A" w:rsidP="00F63701">
      <w:pPr>
        <w:ind w:firstLine="709"/>
        <w:rPr>
          <w:rFonts w:ascii="Calibri" w:hAnsi="Calibri" w:cs="Calibri"/>
        </w:rPr>
      </w:pPr>
    </w:p>
    <w:p w14:paraId="056168FB" w14:textId="77777777" w:rsidR="0074715A" w:rsidRDefault="0074715A" w:rsidP="00F63701">
      <w:pPr>
        <w:ind w:firstLine="709"/>
        <w:rPr>
          <w:rFonts w:ascii="Calibri" w:hAnsi="Calibri" w:cs="Calibri"/>
        </w:rPr>
      </w:pPr>
    </w:p>
    <w:p w14:paraId="05051E5C" w14:textId="77777777" w:rsidR="0074715A" w:rsidRDefault="0074715A" w:rsidP="00F63701">
      <w:pPr>
        <w:ind w:firstLine="709"/>
        <w:rPr>
          <w:rFonts w:ascii="Calibri" w:hAnsi="Calibri" w:cs="Calibri"/>
        </w:rPr>
      </w:pPr>
    </w:p>
    <w:p w14:paraId="306A533D" w14:textId="77777777" w:rsidR="0074715A" w:rsidRDefault="0074715A" w:rsidP="00F63701">
      <w:pPr>
        <w:ind w:firstLine="709"/>
        <w:rPr>
          <w:rFonts w:ascii="Calibri" w:hAnsi="Calibri" w:cs="Calibri"/>
        </w:rPr>
      </w:pPr>
    </w:p>
    <w:p w14:paraId="7A081E41" w14:textId="77777777" w:rsidR="0074715A" w:rsidRDefault="0074715A" w:rsidP="00F63701">
      <w:pPr>
        <w:ind w:firstLine="709"/>
        <w:rPr>
          <w:rFonts w:ascii="Calibri" w:hAnsi="Calibri" w:cs="Calibri"/>
        </w:rPr>
      </w:pPr>
    </w:p>
    <w:p w14:paraId="247D8E50" w14:textId="77777777" w:rsidR="0074715A" w:rsidRDefault="0074715A" w:rsidP="00F63701">
      <w:pPr>
        <w:ind w:firstLine="709"/>
        <w:rPr>
          <w:rFonts w:ascii="Calibri" w:hAnsi="Calibri" w:cs="Calibri"/>
        </w:rPr>
      </w:pPr>
    </w:p>
    <w:p w14:paraId="7FC95FB6" w14:textId="77777777" w:rsidR="0074715A" w:rsidRDefault="0074715A" w:rsidP="00F63701">
      <w:pPr>
        <w:ind w:firstLine="709"/>
        <w:rPr>
          <w:rFonts w:ascii="Calibri" w:hAnsi="Calibri" w:cs="Calibri"/>
        </w:rPr>
      </w:pPr>
    </w:p>
    <w:p w14:paraId="6B69C259" w14:textId="77777777" w:rsidR="0074715A" w:rsidRDefault="0074715A" w:rsidP="00F63701">
      <w:pPr>
        <w:ind w:firstLine="709"/>
        <w:rPr>
          <w:rFonts w:ascii="Calibri" w:hAnsi="Calibri" w:cs="Calibri"/>
        </w:rPr>
      </w:pPr>
    </w:p>
    <w:p w14:paraId="5351CCA3" w14:textId="77777777" w:rsidR="0074715A" w:rsidRDefault="0074715A" w:rsidP="00F63701">
      <w:pPr>
        <w:ind w:firstLine="709"/>
        <w:rPr>
          <w:rFonts w:ascii="Calibri" w:hAnsi="Calibri" w:cs="Calibri"/>
        </w:rPr>
      </w:pPr>
    </w:p>
    <w:p w14:paraId="0424703F" w14:textId="77777777" w:rsidR="0074715A" w:rsidRDefault="0074715A" w:rsidP="00F63701">
      <w:pPr>
        <w:ind w:firstLine="709"/>
        <w:rPr>
          <w:rFonts w:ascii="Calibri" w:hAnsi="Calibri" w:cs="Calibri"/>
        </w:rPr>
      </w:pPr>
    </w:p>
    <w:p w14:paraId="04F2CB00" w14:textId="77777777" w:rsidR="0074715A" w:rsidRDefault="0074715A" w:rsidP="00F63701">
      <w:pPr>
        <w:ind w:firstLine="709"/>
        <w:rPr>
          <w:rFonts w:ascii="Calibri" w:hAnsi="Calibri" w:cs="Calibri"/>
        </w:rPr>
      </w:pPr>
    </w:p>
    <w:p w14:paraId="7162759F" w14:textId="77777777" w:rsidR="0074715A" w:rsidRDefault="0074715A" w:rsidP="00F63701">
      <w:pPr>
        <w:ind w:firstLine="709"/>
        <w:rPr>
          <w:rFonts w:ascii="Calibri" w:hAnsi="Calibri" w:cs="Calibri"/>
        </w:rPr>
      </w:pPr>
    </w:p>
    <w:p w14:paraId="69473E8F" w14:textId="77777777" w:rsidR="0074715A" w:rsidRDefault="0074715A" w:rsidP="00F63701">
      <w:pPr>
        <w:ind w:firstLine="709"/>
        <w:rPr>
          <w:rFonts w:ascii="Calibri" w:hAnsi="Calibri" w:cs="Calibri"/>
        </w:rPr>
      </w:pPr>
    </w:p>
    <w:p w14:paraId="6D37E011" w14:textId="77777777" w:rsidR="0074715A" w:rsidRDefault="0074715A" w:rsidP="00F63701">
      <w:pPr>
        <w:ind w:firstLine="709"/>
        <w:rPr>
          <w:rFonts w:ascii="Calibri" w:hAnsi="Calibri" w:cs="Calibri"/>
        </w:rPr>
      </w:pPr>
    </w:p>
    <w:p w14:paraId="139BF081" w14:textId="77777777" w:rsidR="0074715A" w:rsidRDefault="0074715A" w:rsidP="00F63701">
      <w:pPr>
        <w:ind w:firstLine="709"/>
        <w:rPr>
          <w:rFonts w:ascii="Calibri" w:hAnsi="Calibri" w:cs="Calibri"/>
        </w:rPr>
      </w:pPr>
    </w:p>
    <w:p w14:paraId="60662FF2" w14:textId="77777777" w:rsidR="0074715A" w:rsidRDefault="0074715A" w:rsidP="00F63701">
      <w:pPr>
        <w:ind w:firstLine="709"/>
        <w:rPr>
          <w:rFonts w:ascii="Calibri" w:hAnsi="Calibri" w:cs="Calibri"/>
        </w:rPr>
      </w:pPr>
    </w:p>
    <w:p w14:paraId="4B4A41C3" w14:textId="77777777" w:rsidR="0074715A" w:rsidRDefault="0074715A" w:rsidP="00F63701">
      <w:pPr>
        <w:ind w:firstLine="709"/>
        <w:rPr>
          <w:rFonts w:ascii="Calibri" w:hAnsi="Calibri" w:cs="Calibri"/>
        </w:rPr>
      </w:pPr>
    </w:p>
    <w:p w14:paraId="7AC9B06D" w14:textId="77777777" w:rsidR="0074715A" w:rsidRDefault="0074715A" w:rsidP="00F63701">
      <w:pPr>
        <w:ind w:firstLine="709"/>
        <w:rPr>
          <w:rFonts w:ascii="Calibri" w:hAnsi="Calibri" w:cs="Calibri"/>
        </w:rPr>
      </w:pPr>
    </w:p>
    <w:p w14:paraId="26823697" w14:textId="77777777" w:rsidR="0074715A" w:rsidRDefault="0074715A" w:rsidP="00F63701">
      <w:pPr>
        <w:ind w:firstLine="709"/>
        <w:rPr>
          <w:rFonts w:ascii="Calibri" w:hAnsi="Calibri" w:cs="Calibri"/>
        </w:rPr>
      </w:pPr>
    </w:p>
    <w:p w14:paraId="6C751565" w14:textId="77777777" w:rsidR="0074715A" w:rsidRDefault="0074715A" w:rsidP="00F63701">
      <w:pPr>
        <w:ind w:firstLine="709"/>
        <w:rPr>
          <w:rFonts w:ascii="Calibri" w:hAnsi="Calibri" w:cs="Calibri"/>
        </w:rPr>
      </w:pPr>
    </w:p>
    <w:p w14:paraId="62C2BC06" w14:textId="77777777" w:rsidR="0074715A" w:rsidRPr="00F63701" w:rsidRDefault="0074715A" w:rsidP="0074715A">
      <w:pPr>
        <w:rPr>
          <w:rFonts w:ascii="Calibri" w:hAnsi="Calibri" w:cs="Calibri"/>
        </w:rPr>
      </w:pPr>
    </w:p>
    <w:sectPr w:rsidR="0074715A" w:rsidRPr="00F63701" w:rsidSect="006037A1">
      <w:headerReference w:type="default" r:id="rId9"/>
      <w:footerReference w:type="default" r:id="rId10"/>
      <w:headerReference w:type="first" r:id="rId11"/>
      <w:pgSz w:w="11906" w:h="16838"/>
      <w:pgMar w:top="1417" w:right="926" w:bottom="1417" w:left="1417" w:header="18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DDFACC" w14:textId="77777777" w:rsidR="006037A1" w:rsidRDefault="006037A1">
      <w:r>
        <w:separator/>
      </w:r>
    </w:p>
  </w:endnote>
  <w:endnote w:type="continuationSeparator" w:id="0">
    <w:p w14:paraId="548460B2" w14:textId="77777777" w:rsidR="006037A1" w:rsidRDefault="00603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oboto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331E8A" w14:textId="77777777" w:rsidR="005371BC" w:rsidRDefault="005371BC">
    <w:pPr>
      <w:pStyle w:val="Stopka"/>
    </w:pPr>
    <w:r>
      <w:rPr>
        <w:noProof/>
      </w:rPr>
      <w:drawing>
        <wp:anchor distT="0" distB="0" distL="114300" distR="114300" simplePos="0" relativeHeight="251663872" behindDoc="1" locked="0" layoutInCell="1" allowOverlap="1" wp14:anchorId="4B5F9869" wp14:editId="2D66D33B">
          <wp:simplePos x="0" y="0"/>
          <wp:positionH relativeFrom="column">
            <wp:posOffset>-894080</wp:posOffset>
          </wp:positionH>
          <wp:positionV relativeFrom="paragraph">
            <wp:posOffset>-1181735</wp:posOffset>
          </wp:positionV>
          <wp:extent cx="7793990" cy="1624330"/>
          <wp:effectExtent l="0" t="0" r="0" b="0"/>
          <wp:wrapNone/>
          <wp:docPr id="21" name="Obraz 2" descr="STOPK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STOPKA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3990" cy="162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0C8E5B" w14:textId="77777777" w:rsidR="006037A1" w:rsidRDefault="006037A1">
      <w:bookmarkStart w:id="0" w:name="_Hlk50101504"/>
      <w:bookmarkEnd w:id="0"/>
      <w:r>
        <w:separator/>
      </w:r>
    </w:p>
  </w:footnote>
  <w:footnote w:type="continuationSeparator" w:id="0">
    <w:p w14:paraId="3F5FDFC1" w14:textId="77777777" w:rsidR="006037A1" w:rsidRDefault="006037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EE98E3" w14:textId="0E02CA7F" w:rsidR="005371BC" w:rsidRDefault="00F33342" w:rsidP="007E5603">
    <w:pPr>
      <w:pStyle w:val="Nagwek"/>
      <w:ind w:left="-360" w:firstLine="360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752FF1E3" wp14:editId="4C8B1072">
              <wp:simplePos x="0" y="0"/>
              <wp:positionH relativeFrom="column">
                <wp:posOffset>-682625</wp:posOffset>
              </wp:positionH>
              <wp:positionV relativeFrom="paragraph">
                <wp:posOffset>28575</wp:posOffset>
              </wp:positionV>
              <wp:extent cx="7386955" cy="1171575"/>
              <wp:effectExtent l="0" t="0" r="4445" b="0"/>
              <wp:wrapNone/>
              <wp:docPr id="2039448681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6955" cy="1171575"/>
                        <a:chOff x="163" y="-39"/>
                        <a:chExt cx="11633" cy="1845"/>
                      </a:xfrm>
                    </wpg:grpSpPr>
                    <wpg:grpSp>
                      <wpg:cNvPr id="14" name="Group 8"/>
                      <wpg:cNvGrpSpPr>
                        <a:grpSpLocks/>
                      </wpg:cNvGrpSpPr>
                      <wpg:grpSpPr bwMode="auto">
                        <a:xfrm>
                          <a:off x="175" y="-39"/>
                          <a:ext cx="11372" cy="1845"/>
                          <a:chOff x="175" y="-39"/>
                          <a:chExt cx="11372" cy="1845"/>
                        </a:xfrm>
                      </wpg:grpSpPr>
                      <pic:pic xmlns:pic="http://schemas.openxmlformats.org/drawingml/2006/picture">
                        <pic:nvPicPr>
                          <pic:cNvPr id="15" name="Obraz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0" y="-39"/>
                            <a:ext cx="2657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6" y="1042"/>
                            <a:ext cx="641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Obraz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7" y="1164"/>
                            <a:ext cx="619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4" y="1152"/>
                            <a:ext cx="465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188"/>
                            <a:ext cx="5397" cy="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s:wsp>
                      <wps:cNvPr id="20" name="Łącznik prosty 13"/>
                      <wps:cNvCnPr/>
                      <wps:spPr bwMode="auto">
                        <a:xfrm>
                          <a:off x="163" y="1802"/>
                          <a:ext cx="11633" cy="0"/>
                        </a:xfrm>
                        <a:prstGeom prst="line">
                          <a:avLst/>
                        </a:prstGeom>
                        <a:noFill/>
                        <a:ln w="9525" algn="ctr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2B935C" id="Grupa 2" o:spid="_x0000_s1026" style="position:absolute;margin-left:-53.75pt;margin-top:2.25pt;width:581.65pt;height:92.25pt;z-index:251661824" coordorigin="163,-39" coordsize="11633,18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Nm7m9w2knRdwHkaPb8+4JTAZQGct2oFRQ1zZGkFplZg&#10;aQWSVyDXCkivQPIoh2atwDpzAsUDcEoc3R3cCDN0Sl0W9UNmkvnzPECCru4qW34z8o/5xR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Bq/hegPTggAAAAABDy/3VD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">
              <v:group id="Group 8" o:spid="_x0000_s1027" style="position:absolute;left:175;top:-39;width:11372;height:1845" coordorigin="175,-39" coordsize="11372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8" type="#_x0000_t75" style="position:absolute;left:8890;top:-39;width:2657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">
                  <v:imagedata r:id="rId6" o:title=""/>
                </v:shape>
                <v:shape id="Obraz 16" o:spid="_x0000_s1029" type="#_x0000_t75" style="position:absolute;left:10806;top:1042;width:641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">
                  <v:imagedata r:id="rId7" o:title=""/>
                </v:shape>
                <v:shape id="Obraz 17" o:spid="_x0000_s1030" type="#_x0000_t75" style="position:absolute;left:10187;top:1164;width:619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">
                  <v:imagedata r:id="rId8" o:title=""/>
                </v:shape>
                <v:shape id="Obraz 10" o:spid="_x0000_s1031" type="#_x0000_t75" style="position:absolute;left:9594;top:1152;width:465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">
                  <v:imagedata r:id="rId9" o:title=""/>
                </v:shape>
                <v:shape id="Obraz 12" o:spid="_x0000_s1032" type="#_x0000_t75" style="position:absolute;left:175;top:188;width:5397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">
                  <v:imagedata r:id="rId10" o:title=""/>
                </v:shape>
              </v:group>
              <v:line id="Łącznik prosty 13" o:spid="_x0000_s1033" style="position:absolute;visibility:visible;mso-wrap-style:square" from="163,1802" to="11796,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" strokecolor="#bfbfbf"/>
            </v:group>
          </w:pict>
        </mc:Fallback>
      </mc:AlternateContent>
    </w:r>
  </w:p>
  <w:p w14:paraId="6D6C09B7" w14:textId="77777777" w:rsidR="005371BC" w:rsidRDefault="005371BC" w:rsidP="007E5603">
    <w:pPr>
      <w:pStyle w:val="Nagwek"/>
      <w:ind w:left="-360" w:firstLine="360"/>
      <w:rPr>
        <w:noProof/>
      </w:rPr>
    </w:pPr>
  </w:p>
  <w:p w14:paraId="64BD95BC" w14:textId="77777777" w:rsidR="005371BC" w:rsidRDefault="005371BC" w:rsidP="007E5603">
    <w:pPr>
      <w:pStyle w:val="Nagwek"/>
      <w:ind w:left="-360" w:firstLine="360"/>
      <w:rPr>
        <w:noProof/>
      </w:rPr>
    </w:pPr>
  </w:p>
  <w:p w14:paraId="582628A2" w14:textId="77777777" w:rsidR="005371BC" w:rsidRDefault="005371BC" w:rsidP="007E5603">
    <w:pPr>
      <w:pStyle w:val="Nagwek"/>
      <w:ind w:left="-360" w:firstLine="360"/>
      <w:rPr>
        <w:noProof/>
      </w:rPr>
    </w:pPr>
  </w:p>
  <w:p w14:paraId="4AF1B8CD" w14:textId="77777777" w:rsidR="005371BC" w:rsidRDefault="005371BC" w:rsidP="007E5603">
    <w:pPr>
      <w:pStyle w:val="Nagwek"/>
      <w:ind w:left="-360" w:firstLine="360"/>
      <w:rPr>
        <w:noProof/>
      </w:rPr>
    </w:pPr>
  </w:p>
  <w:p w14:paraId="364B642B" w14:textId="77777777" w:rsidR="005371BC" w:rsidRDefault="005371BC" w:rsidP="007E5603">
    <w:pPr>
      <w:pStyle w:val="Nagwek"/>
      <w:ind w:left="-360" w:firstLine="360"/>
      <w:rPr>
        <w:noProof/>
      </w:rPr>
    </w:pPr>
  </w:p>
  <w:p w14:paraId="054E9B58" w14:textId="77777777" w:rsidR="007F3D21" w:rsidRDefault="007F3D21" w:rsidP="007E5603">
    <w:pPr>
      <w:pStyle w:val="Nagwek"/>
      <w:ind w:left="-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EB2BD" w14:textId="31CBA2B8" w:rsidR="00377DB5" w:rsidRDefault="00F33342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5CC2452A" wp14:editId="45F3B74B">
              <wp:simplePos x="0" y="0"/>
              <wp:positionH relativeFrom="column">
                <wp:posOffset>-796290</wp:posOffset>
              </wp:positionH>
              <wp:positionV relativeFrom="paragraph">
                <wp:posOffset>-139065</wp:posOffset>
              </wp:positionV>
              <wp:extent cx="7386955" cy="1171575"/>
              <wp:effectExtent l="0" t="0" r="4445" b="0"/>
              <wp:wrapNone/>
              <wp:docPr id="1260338203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6955" cy="1171575"/>
                        <a:chOff x="163" y="-39"/>
                        <a:chExt cx="11633" cy="1845"/>
                      </a:xfrm>
                    </wpg:grpSpPr>
                    <wpg:grpSp>
                      <wpg:cNvPr id="2" name="Group 8"/>
                      <wpg:cNvGrpSpPr>
                        <a:grpSpLocks/>
                      </wpg:cNvGrpSpPr>
                      <wpg:grpSpPr bwMode="auto">
                        <a:xfrm>
                          <a:off x="175" y="-39"/>
                          <a:ext cx="11372" cy="1845"/>
                          <a:chOff x="175" y="-39"/>
                          <a:chExt cx="11372" cy="1845"/>
                        </a:xfrm>
                      </wpg:grpSpPr>
                      <pic:pic xmlns:pic="http://schemas.openxmlformats.org/drawingml/2006/picture">
                        <pic:nvPicPr>
                          <pic:cNvPr id="3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0" y="-39"/>
                            <a:ext cx="2657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6" y="1042"/>
                            <a:ext cx="641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7" y="1164"/>
                            <a:ext cx="619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4" y="1152"/>
                            <a:ext cx="465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188"/>
                            <a:ext cx="5397" cy="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s:wsp>
                      <wps:cNvPr id="9" name="Łącznik prosty 13"/>
                      <wps:cNvCnPr/>
                      <wps:spPr bwMode="auto">
                        <a:xfrm>
                          <a:off x="163" y="1802"/>
                          <a:ext cx="11633" cy="0"/>
                        </a:xfrm>
                        <a:prstGeom prst="line">
                          <a:avLst/>
                        </a:prstGeom>
                        <a:noFill/>
                        <a:ln w="9525" algn="ctr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77CEBF" id="Grupa 1" o:spid="_x0000_s1026" style="position:absolute;margin-left:-62.7pt;margin-top:-10.95pt;width:581.65pt;height:92.25pt;z-index:251659776" coordorigin="163,-39" coordsize="11633,18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Zu5vcNpJ0XcB5Gj2/PuCUwGUBnLdqBUUNc2RpBaZW&#10;YGkFklcg1wpIr0DyKIdmrcA6cwLFA3BKHN0d3AgzdEpdFvVDZpL58zxAgq7uKlt+M/KP+cU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av4XoD04IAAAAAAQ8v91Qw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">
              <v:group id="Group 8" o:spid="_x0000_s1027" style="position:absolute;left:175;top:-39;width:11372;height:1845" coordorigin="175,-39" coordsize="11372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" o:spid="_x0000_s1028" type="#_x0000_t75" style="position:absolute;left:8890;top:-39;width:2657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">
                  <v:imagedata r:id="rId6" o:title=""/>
                </v:shape>
                <v:shape id="Obraz 4" o:spid="_x0000_s1029" type="#_x0000_t75" style="position:absolute;left:10806;top:1042;width:641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">
                  <v:imagedata r:id="rId7" o:title=""/>
                </v:shape>
                <v:shape id="Obraz 5" o:spid="_x0000_s1030" type="#_x0000_t75" style="position:absolute;left:10187;top:1164;width:619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">
                  <v:imagedata r:id="rId8" o:title=""/>
                </v:shape>
                <v:shape id="Obraz 10" o:spid="_x0000_s1031" type="#_x0000_t75" style="position:absolute;left:9594;top:1152;width:465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">
                  <v:imagedata r:id="rId9" o:title=""/>
                </v:shape>
                <v:shape id="Obraz 12" o:spid="_x0000_s1032" type="#_x0000_t75" style="position:absolute;left:175;top:188;width:5397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">
                  <v:imagedata r:id="rId10" o:title=""/>
                </v:shape>
              </v:group>
              <v:line id="Łącznik prosty 13" o:spid="_x0000_s1033" style="position:absolute;visibility:visible;mso-wrap-style:square" from="163,1802" to="11796,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" strokecolor="#bfbfbf"/>
            </v:group>
          </w:pict>
        </mc:Fallback>
      </mc:AlternateContent>
    </w:r>
  </w:p>
  <w:p w14:paraId="4E7BDD64" w14:textId="77777777" w:rsidR="00377DB5" w:rsidRDefault="00377DB5">
    <w:pPr>
      <w:pStyle w:val="Nagwek"/>
    </w:pPr>
  </w:p>
  <w:p w14:paraId="00E93247" w14:textId="77777777" w:rsidR="00377DB5" w:rsidRDefault="00377DB5">
    <w:pPr>
      <w:pStyle w:val="Nagwek"/>
    </w:pPr>
  </w:p>
  <w:p w14:paraId="0D3A8551" w14:textId="77777777" w:rsidR="00377DB5" w:rsidRDefault="00377DB5">
    <w:pPr>
      <w:pStyle w:val="Nagwek"/>
    </w:pPr>
  </w:p>
  <w:p w14:paraId="19193EC2" w14:textId="77777777" w:rsidR="00377DB5" w:rsidRDefault="00377DB5">
    <w:pPr>
      <w:pStyle w:val="Nagwek"/>
    </w:pPr>
  </w:p>
  <w:p w14:paraId="78895EA5" w14:textId="77777777" w:rsidR="0022614C" w:rsidRDefault="0022614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33227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828E3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2CA3C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08EE5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9DCB9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76ECB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C886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0CEF3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8D278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3A6A8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710C5C"/>
    <w:multiLevelType w:val="hybridMultilevel"/>
    <w:tmpl w:val="B7FE2136"/>
    <w:lvl w:ilvl="0" w:tplc="47FAA930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216BC9"/>
    <w:multiLevelType w:val="hybridMultilevel"/>
    <w:tmpl w:val="F5A8F602"/>
    <w:lvl w:ilvl="0" w:tplc="216C96AE">
      <w:numFmt w:val="bullet"/>
      <w:lvlText w:val="•"/>
      <w:lvlJc w:val="left"/>
      <w:pPr>
        <w:ind w:left="1065" w:hanging="705"/>
      </w:pPr>
      <w:rPr>
        <w:rFonts w:ascii="Garamond" w:eastAsia="Times New Roman" w:hAnsi="Garamond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B3568A"/>
    <w:multiLevelType w:val="hybridMultilevel"/>
    <w:tmpl w:val="62C6BA26"/>
    <w:lvl w:ilvl="0" w:tplc="C44E6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F20BF9"/>
    <w:multiLevelType w:val="hybridMultilevel"/>
    <w:tmpl w:val="4CC8ECD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7693DAE"/>
    <w:multiLevelType w:val="hybridMultilevel"/>
    <w:tmpl w:val="08AC33E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04A7304"/>
    <w:multiLevelType w:val="hybridMultilevel"/>
    <w:tmpl w:val="40C63C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9F1C1A"/>
    <w:multiLevelType w:val="multilevel"/>
    <w:tmpl w:val="C1EE44C0"/>
    <w:lvl w:ilvl="0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30AB4448"/>
    <w:multiLevelType w:val="multilevel"/>
    <w:tmpl w:val="9F10D954"/>
    <w:lvl w:ilvl="0">
      <w:start w:val="58"/>
      <w:numFmt w:val="decimal"/>
      <w:lvlText w:val="%1"/>
      <w:lvlJc w:val="left"/>
      <w:pPr>
        <w:tabs>
          <w:tab w:val="num" w:pos="930"/>
        </w:tabs>
        <w:ind w:left="930" w:hanging="930"/>
      </w:pPr>
      <w:rPr>
        <w:rFonts w:hint="default"/>
      </w:rPr>
    </w:lvl>
    <w:lvl w:ilvl="1">
      <w:start w:val="400"/>
      <w:numFmt w:val="decimal"/>
      <w:lvlText w:val="%1-%2"/>
      <w:lvlJc w:val="left"/>
      <w:pPr>
        <w:tabs>
          <w:tab w:val="num" w:pos="6405"/>
        </w:tabs>
        <w:ind w:left="6405" w:hanging="93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1880"/>
        </w:tabs>
        <w:ind w:left="11880" w:hanging="93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7505"/>
        </w:tabs>
        <w:ind w:left="17505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2980"/>
        </w:tabs>
        <w:ind w:left="229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15"/>
        </w:tabs>
        <w:ind w:left="2881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-31246"/>
        </w:tabs>
        <w:ind w:left="-3124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-25411"/>
        </w:tabs>
        <w:ind w:left="-25411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-19576"/>
        </w:tabs>
        <w:ind w:left="-19576" w:hanging="2160"/>
      </w:pPr>
      <w:rPr>
        <w:rFonts w:hint="default"/>
      </w:rPr>
    </w:lvl>
  </w:abstractNum>
  <w:abstractNum w:abstractNumId="18" w15:restartNumberingAfterBreak="0">
    <w:nsid w:val="3A842325"/>
    <w:multiLevelType w:val="hybridMultilevel"/>
    <w:tmpl w:val="C1EE44C0"/>
    <w:lvl w:ilvl="0" w:tplc="7090DECE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1" w:tplc="BB2C249C">
      <w:start w:val="1"/>
      <w:numFmt w:val="decimal"/>
      <w:lvlText w:val="%2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3F264456"/>
    <w:multiLevelType w:val="multilevel"/>
    <w:tmpl w:val="9E34B768"/>
    <w:lvl w:ilvl="0">
      <w:start w:val="58"/>
      <w:numFmt w:val="decimal"/>
      <w:lvlText w:val="%1"/>
      <w:lvlJc w:val="left"/>
      <w:pPr>
        <w:tabs>
          <w:tab w:val="num" w:pos="1095"/>
        </w:tabs>
        <w:ind w:left="1095" w:hanging="1095"/>
      </w:pPr>
      <w:rPr>
        <w:rFonts w:hint="default"/>
      </w:rPr>
    </w:lvl>
    <w:lvl w:ilvl="1">
      <w:start w:val="4000"/>
      <w:numFmt w:val="decimal"/>
      <w:lvlText w:val="%1-%2"/>
      <w:lvlJc w:val="left"/>
      <w:pPr>
        <w:tabs>
          <w:tab w:val="num" w:pos="5925"/>
        </w:tabs>
        <w:ind w:left="5925" w:hanging="109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755"/>
        </w:tabs>
        <w:ind w:left="10755" w:hanging="109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5585"/>
        </w:tabs>
        <w:ind w:left="15585" w:hanging="109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0415"/>
        </w:tabs>
        <w:ind w:left="20415" w:hanging="109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5590"/>
        </w:tabs>
        <w:ind w:left="2559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0420"/>
        </w:tabs>
        <w:ind w:left="3042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-29926"/>
        </w:tabs>
        <w:ind w:left="-2992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-24736"/>
        </w:tabs>
        <w:ind w:left="-24736" w:hanging="2160"/>
      </w:pPr>
      <w:rPr>
        <w:rFonts w:hint="default"/>
      </w:rPr>
    </w:lvl>
  </w:abstractNum>
  <w:abstractNum w:abstractNumId="20" w15:restartNumberingAfterBreak="0">
    <w:nsid w:val="4399143B"/>
    <w:multiLevelType w:val="multilevel"/>
    <w:tmpl w:val="AE661434"/>
    <w:lvl w:ilvl="0">
      <w:start w:val="58"/>
      <w:numFmt w:val="decimal"/>
      <w:lvlText w:val="%1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400"/>
      <w:numFmt w:val="decimal"/>
      <w:lvlText w:val="%1-%2"/>
      <w:lvlJc w:val="left"/>
      <w:pPr>
        <w:tabs>
          <w:tab w:val="num" w:pos="5640"/>
        </w:tabs>
        <w:ind w:left="5640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470"/>
        </w:tabs>
        <w:ind w:left="10470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5570"/>
        </w:tabs>
        <w:ind w:left="1557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0400"/>
        </w:tabs>
        <w:ind w:left="2040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5590"/>
        </w:tabs>
        <w:ind w:left="2559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0420"/>
        </w:tabs>
        <w:ind w:left="3042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-29926"/>
        </w:tabs>
        <w:ind w:left="-2992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-24736"/>
        </w:tabs>
        <w:ind w:left="-24736" w:hanging="2160"/>
      </w:pPr>
      <w:rPr>
        <w:rFonts w:hint="default"/>
      </w:rPr>
    </w:lvl>
  </w:abstractNum>
  <w:abstractNum w:abstractNumId="21" w15:restartNumberingAfterBreak="0">
    <w:nsid w:val="479F7582"/>
    <w:multiLevelType w:val="multilevel"/>
    <w:tmpl w:val="BCE888A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496313E6"/>
    <w:multiLevelType w:val="multilevel"/>
    <w:tmpl w:val="2D70830A"/>
    <w:lvl w:ilvl="0">
      <w:start w:val="58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400"/>
      <w:numFmt w:val="decimal"/>
      <w:lvlText w:val="%1-%2"/>
      <w:lvlJc w:val="left"/>
      <w:pPr>
        <w:tabs>
          <w:tab w:val="num" w:pos="5850"/>
        </w:tabs>
        <w:ind w:left="5850" w:hanging="94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755"/>
        </w:tabs>
        <w:ind w:left="10755" w:hanging="94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5795"/>
        </w:tabs>
        <w:ind w:left="15795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0700"/>
        </w:tabs>
        <w:ind w:left="2070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5965"/>
        </w:tabs>
        <w:ind w:left="2596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0870"/>
        </w:tabs>
        <w:ind w:left="3087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-29401"/>
        </w:tabs>
        <w:ind w:left="-29401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-24136"/>
        </w:tabs>
        <w:ind w:left="-24136" w:hanging="2160"/>
      </w:pPr>
      <w:rPr>
        <w:rFonts w:hint="default"/>
      </w:rPr>
    </w:lvl>
  </w:abstractNum>
  <w:abstractNum w:abstractNumId="23" w15:restartNumberingAfterBreak="0">
    <w:nsid w:val="4E847547"/>
    <w:multiLevelType w:val="multilevel"/>
    <w:tmpl w:val="D5B29F76"/>
    <w:lvl w:ilvl="0">
      <w:start w:val="58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311"/>
      <w:numFmt w:val="decimal"/>
      <w:lvlText w:val="%1-%2"/>
      <w:lvlJc w:val="left"/>
      <w:pPr>
        <w:tabs>
          <w:tab w:val="num" w:pos="5850"/>
        </w:tabs>
        <w:ind w:left="5850" w:hanging="94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755"/>
        </w:tabs>
        <w:ind w:left="10755" w:hanging="94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5795"/>
        </w:tabs>
        <w:ind w:left="15795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0700"/>
        </w:tabs>
        <w:ind w:left="2070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5965"/>
        </w:tabs>
        <w:ind w:left="2596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0870"/>
        </w:tabs>
        <w:ind w:left="3087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-29401"/>
        </w:tabs>
        <w:ind w:left="-29401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-24136"/>
        </w:tabs>
        <w:ind w:left="-24136" w:hanging="2160"/>
      </w:pPr>
      <w:rPr>
        <w:rFonts w:hint="default"/>
      </w:rPr>
    </w:lvl>
  </w:abstractNum>
  <w:abstractNum w:abstractNumId="24" w15:restartNumberingAfterBreak="0">
    <w:nsid w:val="55377096"/>
    <w:multiLevelType w:val="hybridMultilevel"/>
    <w:tmpl w:val="06B461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BD6E01"/>
    <w:multiLevelType w:val="multilevel"/>
    <w:tmpl w:val="F0E2ABA6"/>
    <w:lvl w:ilvl="0">
      <w:start w:val="58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311"/>
      <w:numFmt w:val="decimal"/>
      <w:lvlText w:val="%1-%2"/>
      <w:lvlJc w:val="left"/>
      <w:pPr>
        <w:tabs>
          <w:tab w:val="num" w:pos="6540"/>
        </w:tabs>
        <w:ind w:left="6540" w:hanging="94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2135"/>
        </w:tabs>
        <w:ind w:left="12135" w:hanging="94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7865"/>
        </w:tabs>
        <w:ind w:left="17865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3460"/>
        </w:tabs>
        <w:ind w:left="234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9415"/>
        </w:tabs>
        <w:ind w:left="2941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-30526"/>
        </w:tabs>
        <w:ind w:left="-3052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-24571"/>
        </w:tabs>
        <w:ind w:left="-24571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-18616"/>
        </w:tabs>
        <w:ind w:left="-18616" w:hanging="2160"/>
      </w:pPr>
      <w:rPr>
        <w:rFonts w:hint="default"/>
      </w:rPr>
    </w:lvl>
  </w:abstractNum>
  <w:abstractNum w:abstractNumId="26" w15:restartNumberingAfterBreak="0">
    <w:nsid w:val="61106E34"/>
    <w:multiLevelType w:val="hybridMultilevel"/>
    <w:tmpl w:val="3E6C431E"/>
    <w:lvl w:ilvl="0" w:tplc="02F0FEE8">
      <w:start w:val="3"/>
      <w:numFmt w:val="decimal"/>
      <w:lvlText w:val="%1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87114F4"/>
    <w:multiLevelType w:val="hybridMultilevel"/>
    <w:tmpl w:val="714C0A9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24E99E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B89276D"/>
    <w:multiLevelType w:val="hybridMultilevel"/>
    <w:tmpl w:val="781AFF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865E17"/>
    <w:multiLevelType w:val="multilevel"/>
    <w:tmpl w:val="C958AD28"/>
    <w:lvl w:ilvl="0">
      <w:start w:val="58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400"/>
      <w:numFmt w:val="decimal"/>
      <w:lvlText w:val="%1-%2"/>
      <w:lvlJc w:val="left"/>
      <w:pPr>
        <w:tabs>
          <w:tab w:val="num" w:pos="6540"/>
        </w:tabs>
        <w:ind w:left="6540" w:hanging="94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2135"/>
        </w:tabs>
        <w:ind w:left="12135" w:hanging="94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7865"/>
        </w:tabs>
        <w:ind w:left="17865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3460"/>
        </w:tabs>
        <w:ind w:left="234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9415"/>
        </w:tabs>
        <w:ind w:left="2941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-30526"/>
        </w:tabs>
        <w:ind w:left="-3052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-24571"/>
        </w:tabs>
        <w:ind w:left="-24571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-18616"/>
        </w:tabs>
        <w:ind w:left="-18616" w:hanging="2160"/>
      </w:pPr>
      <w:rPr>
        <w:rFonts w:hint="default"/>
      </w:rPr>
    </w:lvl>
  </w:abstractNum>
  <w:abstractNum w:abstractNumId="30" w15:restartNumberingAfterBreak="0">
    <w:nsid w:val="6EB27426"/>
    <w:multiLevelType w:val="multilevel"/>
    <w:tmpl w:val="2B188820"/>
    <w:lvl w:ilvl="0">
      <w:start w:val="58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379"/>
      <w:numFmt w:val="decimal"/>
      <w:lvlText w:val="%1-%2"/>
      <w:lvlJc w:val="left"/>
      <w:pPr>
        <w:tabs>
          <w:tab w:val="num" w:pos="5775"/>
        </w:tabs>
        <w:ind w:left="5775" w:hanging="94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605"/>
        </w:tabs>
        <w:ind w:left="10605" w:hanging="94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5570"/>
        </w:tabs>
        <w:ind w:left="1557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0400"/>
        </w:tabs>
        <w:ind w:left="2040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5590"/>
        </w:tabs>
        <w:ind w:left="2559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0420"/>
        </w:tabs>
        <w:ind w:left="3042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-29926"/>
        </w:tabs>
        <w:ind w:left="-2992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-24736"/>
        </w:tabs>
        <w:ind w:left="-24736" w:hanging="2160"/>
      </w:pPr>
      <w:rPr>
        <w:rFonts w:hint="default"/>
      </w:rPr>
    </w:lvl>
  </w:abstractNum>
  <w:num w:numId="1" w16cid:durableId="1103569079">
    <w:abstractNumId w:val="27"/>
  </w:num>
  <w:num w:numId="2" w16cid:durableId="1563100042">
    <w:abstractNumId w:val="26"/>
  </w:num>
  <w:num w:numId="3" w16cid:durableId="1618293305">
    <w:abstractNumId w:val="18"/>
  </w:num>
  <w:num w:numId="4" w16cid:durableId="1209798332">
    <w:abstractNumId w:val="30"/>
  </w:num>
  <w:num w:numId="5" w16cid:durableId="1061713824">
    <w:abstractNumId w:val="19"/>
  </w:num>
  <w:num w:numId="6" w16cid:durableId="1875969570">
    <w:abstractNumId w:val="20"/>
  </w:num>
  <w:num w:numId="7" w16cid:durableId="1968320173">
    <w:abstractNumId w:val="22"/>
  </w:num>
  <w:num w:numId="8" w16cid:durableId="1854801794">
    <w:abstractNumId w:val="23"/>
  </w:num>
  <w:num w:numId="9" w16cid:durableId="858662475">
    <w:abstractNumId w:val="17"/>
  </w:num>
  <w:num w:numId="10" w16cid:durableId="1672443382">
    <w:abstractNumId w:val="25"/>
  </w:num>
  <w:num w:numId="11" w16cid:durableId="1431508845">
    <w:abstractNumId w:val="29"/>
  </w:num>
  <w:num w:numId="12" w16cid:durableId="859468674">
    <w:abstractNumId w:val="8"/>
  </w:num>
  <w:num w:numId="13" w16cid:durableId="2071151770">
    <w:abstractNumId w:val="3"/>
  </w:num>
  <w:num w:numId="14" w16cid:durableId="819153501">
    <w:abstractNumId w:val="2"/>
  </w:num>
  <w:num w:numId="15" w16cid:durableId="1684547051">
    <w:abstractNumId w:val="1"/>
  </w:num>
  <w:num w:numId="16" w16cid:durableId="738795525">
    <w:abstractNumId w:val="0"/>
  </w:num>
  <w:num w:numId="17" w16cid:durableId="1040982127">
    <w:abstractNumId w:val="9"/>
  </w:num>
  <w:num w:numId="18" w16cid:durableId="88550089">
    <w:abstractNumId w:val="7"/>
  </w:num>
  <w:num w:numId="19" w16cid:durableId="356659867">
    <w:abstractNumId w:val="6"/>
  </w:num>
  <w:num w:numId="20" w16cid:durableId="851995102">
    <w:abstractNumId w:val="5"/>
  </w:num>
  <w:num w:numId="21" w16cid:durableId="1931695954">
    <w:abstractNumId w:val="4"/>
  </w:num>
  <w:num w:numId="22" w16cid:durableId="1261379624">
    <w:abstractNumId w:val="10"/>
  </w:num>
  <w:num w:numId="23" w16cid:durableId="1158496588">
    <w:abstractNumId w:val="16"/>
  </w:num>
  <w:num w:numId="24" w16cid:durableId="1666350322">
    <w:abstractNumId w:val="21"/>
  </w:num>
  <w:num w:numId="25" w16cid:durableId="849488586">
    <w:abstractNumId w:val="13"/>
  </w:num>
  <w:num w:numId="26" w16cid:durableId="946350004">
    <w:abstractNumId w:val="24"/>
  </w:num>
  <w:num w:numId="27" w16cid:durableId="1844399114">
    <w:abstractNumId w:val="28"/>
  </w:num>
  <w:num w:numId="28" w16cid:durableId="401147360">
    <w:abstractNumId w:val="15"/>
  </w:num>
  <w:num w:numId="29" w16cid:durableId="519512929">
    <w:abstractNumId w:val="12"/>
  </w:num>
  <w:num w:numId="30" w16cid:durableId="1136919991">
    <w:abstractNumId w:val="11"/>
  </w:num>
  <w:num w:numId="31" w16cid:durableId="9529066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BAA"/>
    <w:rsid w:val="00002259"/>
    <w:rsid w:val="00004651"/>
    <w:rsid w:val="000130E0"/>
    <w:rsid w:val="000271AE"/>
    <w:rsid w:val="00034149"/>
    <w:rsid w:val="00036FD9"/>
    <w:rsid w:val="0004531A"/>
    <w:rsid w:val="000457CC"/>
    <w:rsid w:val="00047C57"/>
    <w:rsid w:val="00055EEE"/>
    <w:rsid w:val="000623C2"/>
    <w:rsid w:val="000644E6"/>
    <w:rsid w:val="00067335"/>
    <w:rsid w:val="00067D5D"/>
    <w:rsid w:val="00067FF8"/>
    <w:rsid w:val="00070E35"/>
    <w:rsid w:val="00090A96"/>
    <w:rsid w:val="00096719"/>
    <w:rsid w:val="000A2B50"/>
    <w:rsid w:val="000B5627"/>
    <w:rsid w:val="000C1289"/>
    <w:rsid w:val="000C1DA4"/>
    <w:rsid w:val="000C554E"/>
    <w:rsid w:val="000D0050"/>
    <w:rsid w:val="000E0210"/>
    <w:rsid w:val="000E5B00"/>
    <w:rsid w:val="000E5FA4"/>
    <w:rsid w:val="000E62C3"/>
    <w:rsid w:val="001101E7"/>
    <w:rsid w:val="0011780E"/>
    <w:rsid w:val="001204E1"/>
    <w:rsid w:val="00120640"/>
    <w:rsid w:val="00121E16"/>
    <w:rsid w:val="001222E7"/>
    <w:rsid w:val="00122CA1"/>
    <w:rsid w:val="001418B0"/>
    <w:rsid w:val="00143794"/>
    <w:rsid w:val="00157E5B"/>
    <w:rsid w:val="0017741A"/>
    <w:rsid w:val="00183915"/>
    <w:rsid w:val="00186620"/>
    <w:rsid w:val="00196D98"/>
    <w:rsid w:val="001A04B6"/>
    <w:rsid w:val="001A1C36"/>
    <w:rsid w:val="001B3E7D"/>
    <w:rsid w:val="001C0F48"/>
    <w:rsid w:val="001C1503"/>
    <w:rsid w:val="001D5602"/>
    <w:rsid w:val="001E0110"/>
    <w:rsid w:val="001E3B22"/>
    <w:rsid w:val="001E42F6"/>
    <w:rsid w:val="001F1DB3"/>
    <w:rsid w:val="001F2762"/>
    <w:rsid w:val="001F621F"/>
    <w:rsid w:val="001F704C"/>
    <w:rsid w:val="00205C17"/>
    <w:rsid w:val="0021177F"/>
    <w:rsid w:val="00212507"/>
    <w:rsid w:val="00214C45"/>
    <w:rsid w:val="00216CDE"/>
    <w:rsid w:val="00217CA8"/>
    <w:rsid w:val="0022396A"/>
    <w:rsid w:val="0022614C"/>
    <w:rsid w:val="00243F7E"/>
    <w:rsid w:val="002468EE"/>
    <w:rsid w:val="00272E19"/>
    <w:rsid w:val="002740EC"/>
    <w:rsid w:val="00274CD5"/>
    <w:rsid w:val="00280965"/>
    <w:rsid w:val="002947C3"/>
    <w:rsid w:val="00296F2A"/>
    <w:rsid w:val="002A12F7"/>
    <w:rsid w:val="002A4702"/>
    <w:rsid w:val="002A4AD2"/>
    <w:rsid w:val="002A7595"/>
    <w:rsid w:val="002D361B"/>
    <w:rsid w:val="002D4637"/>
    <w:rsid w:val="002E368A"/>
    <w:rsid w:val="002E710D"/>
    <w:rsid w:val="002E730C"/>
    <w:rsid w:val="003016AD"/>
    <w:rsid w:val="0030183F"/>
    <w:rsid w:val="003063F8"/>
    <w:rsid w:val="00314D90"/>
    <w:rsid w:val="00323822"/>
    <w:rsid w:val="00324365"/>
    <w:rsid w:val="0032622B"/>
    <w:rsid w:val="00334591"/>
    <w:rsid w:val="0033722B"/>
    <w:rsid w:val="00342388"/>
    <w:rsid w:val="003637BA"/>
    <w:rsid w:val="00371FB1"/>
    <w:rsid w:val="00377DB5"/>
    <w:rsid w:val="00386476"/>
    <w:rsid w:val="00386E72"/>
    <w:rsid w:val="0039514F"/>
    <w:rsid w:val="0039564C"/>
    <w:rsid w:val="00397042"/>
    <w:rsid w:val="003A21D7"/>
    <w:rsid w:val="003A2FBD"/>
    <w:rsid w:val="003A52E9"/>
    <w:rsid w:val="003A5A25"/>
    <w:rsid w:val="003B409A"/>
    <w:rsid w:val="003B46C9"/>
    <w:rsid w:val="003B6F51"/>
    <w:rsid w:val="003D4953"/>
    <w:rsid w:val="003D4DA7"/>
    <w:rsid w:val="003D6BC0"/>
    <w:rsid w:val="003D7574"/>
    <w:rsid w:val="003E1550"/>
    <w:rsid w:val="003E3A08"/>
    <w:rsid w:val="003E4D72"/>
    <w:rsid w:val="003E6218"/>
    <w:rsid w:val="003F38A2"/>
    <w:rsid w:val="003F6838"/>
    <w:rsid w:val="003F7DFC"/>
    <w:rsid w:val="004106AA"/>
    <w:rsid w:val="0041230F"/>
    <w:rsid w:val="004124D8"/>
    <w:rsid w:val="0041466C"/>
    <w:rsid w:val="00424A67"/>
    <w:rsid w:val="00427822"/>
    <w:rsid w:val="004352F0"/>
    <w:rsid w:val="00435BAA"/>
    <w:rsid w:val="0043666C"/>
    <w:rsid w:val="004372B3"/>
    <w:rsid w:val="004435BB"/>
    <w:rsid w:val="00447BCA"/>
    <w:rsid w:val="0045016E"/>
    <w:rsid w:val="00456019"/>
    <w:rsid w:val="00457938"/>
    <w:rsid w:val="00460DF2"/>
    <w:rsid w:val="004729D9"/>
    <w:rsid w:val="004816F3"/>
    <w:rsid w:val="004902E7"/>
    <w:rsid w:val="004A0656"/>
    <w:rsid w:val="004A3B28"/>
    <w:rsid w:val="004A6CC7"/>
    <w:rsid w:val="004B0030"/>
    <w:rsid w:val="004B093E"/>
    <w:rsid w:val="004C37E3"/>
    <w:rsid w:val="004C535F"/>
    <w:rsid w:val="004D1208"/>
    <w:rsid w:val="004D12B5"/>
    <w:rsid w:val="004D3332"/>
    <w:rsid w:val="004E34B8"/>
    <w:rsid w:val="004E3E36"/>
    <w:rsid w:val="004F1E23"/>
    <w:rsid w:val="004F58D1"/>
    <w:rsid w:val="004F6BD2"/>
    <w:rsid w:val="005029F4"/>
    <w:rsid w:val="0051273F"/>
    <w:rsid w:val="00515DB7"/>
    <w:rsid w:val="005371BC"/>
    <w:rsid w:val="005374CF"/>
    <w:rsid w:val="0054195F"/>
    <w:rsid w:val="00543920"/>
    <w:rsid w:val="00546ACF"/>
    <w:rsid w:val="005533B9"/>
    <w:rsid w:val="00554017"/>
    <w:rsid w:val="0056597C"/>
    <w:rsid w:val="00575B60"/>
    <w:rsid w:val="005840C4"/>
    <w:rsid w:val="00590851"/>
    <w:rsid w:val="005919B9"/>
    <w:rsid w:val="00592BF6"/>
    <w:rsid w:val="00593B67"/>
    <w:rsid w:val="00594619"/>
    <w:rsid w:val="005A5192"/>
    <w:rsid w:val="005A6CFE"/>
    <w:rsid w:val="005B0883"/>
    <w:rsid w:val="005B4438"/>
    <w:rsid w:val="005B6A89"/>
    <w:rsid w:val="005B70D9"/>
    <w:rsid w:val="005C59AB"/>
    <w:rsid w:val="005C74F2"/>
    <w:rsid w:val="005C7E3C"/>
    <w:rsid w:val="005D3ACA"/>
    <w:rsid w:val="005E30C4"/>
    <w:rsid w:val="005E6F5D"/>
    <w:rsid w:val="005E7ECE"/>
    <w:rsid w:val="005F29C8"/>
    <w:rsid w:val="005F5B94"/>
    <w:rsid w:val="00600A52"/>
    <w:rsid w:val="006037A1"/>
    <w:rsid w:val="00606886"/>
    <w:rsid w:val="0061161C"/>
    <w:rsid w:val="006131A7"/>
    <w:rsid w:val="00622370"/>
    <w:rsid w:val="00643655"/>
    <w:rsid w:val="00644819"/>
    <w:rsid w:val="00650A8B"/>
    <w:rsid w:val="006556C8"/>
    <w:rsid w:val="00661970"/>
    <w:rsid w:val="00683A7B"/>
    <w:rsid w:val="00691E4A"/>
    <w:rsid w:val="006A1C4C"/>
    <w:rsid w:val="006A420D"/>
    <w:rsid w:val="006B285C"/>
    <w:rsid w:val="006C03B3"/>
    <w:rsid w:val="006C2758"/>
    <w:rsid w:val="006C31C5"/>
    <w:rsid w:val="006C5570"/>
    <w:rsid w:val="006D01C0"/>
    <w:rsid w:val="006D46B1"/>
    <w:rsid w:val="006D6B81"/>
    <w:rsid w:val="006E3EC1"/>
    <w:rsid w:val="00706301"/>
    <w:rsid w:val="007064E3"/>
    <w:rsid w:val="007161CC"/>
    <w:rsid w:val="00717CA7"/>
    <w:rsid w:val="00723D46"/>
    <w:rsid w:val="007323D8"/>
    <w:rsid w:val="00736008"/>
    <w:rsid w:val="00741541"/>
    <w:rsid w:val="007433CB"/>
    <w:rsid w:val="0074556F"/>
    <w:rsid w:val="0074616D"/>
    <w:rsid w:val="0074715A"/>
    <w:rsid w:val="00747B87"/>
    <w:rsid w:val="00753CF2"/>
    <w:rsid w:val="007562EE"/>
    <w:rsid w:val="00761EDC"/>
    <w:rsid w:val="00777A15"/>
    <w:rsid w:val="00784689"/>
    <w:rsid w:val="00784F3A"/>
    <w:rsid w:val="00784F54"/>
    <w:rsid w:val="00795B94"/>
    <w:rsid w:val="007975D1"/>
    <w:rsid w:val="00797854"/>
    <w:rsid w:val="007A2389"/>
    <w:rsid w:val="007A6E87"/>
    <w:rsid w:val="007B007F"/>
    <w:rsid w:val="007B409E"/>
    <w:rsid w:val="007B4EC2"/>
    <w:rsid w:val="007C2B15"/>
    <w:rsid w:val="007C5A1D"/>
    <w:rsid w:val="007D03BF"/>
    <w:rsid w:val="007E0898"/>
    <w:rsid w:val="007E3F59"/>
    <w:rsid w:val="007E5603"/>
    <w:rsid w:val="007E58A6"/>
    <w:rsid w:val="007E7061"/>
    <w:rsid w:val="007F3D21"/>
    <w:rsid w:val="00803807"/>
    <w:rsid w:val="0081673F"/>
    <w:rsid w:val="00827611"/>
    <w:rsid w:val="00832A2D"/>
    <w:rsid w:val="0084234B"/>
    <w:rsid w:val="008439FA"/>
    <w:rsid w:val="0085084B"/>
    <w:rsid w:val="00852000"/>
    <w:rsid w:val="00890CCB"/>
    <w:rsid w:val="00894A31"/>
    <w:rsid w:val="00895215"/>
    <w:rsid w:val="00897161"/>
    <w:rsid w:val="008A1696"/>
    <w:rsid w:val="008A7C96"/>
    <w:rsid w:val="008B0EDB"/>
    <w:rsid w:val="008C728E"/>
    <w:rsid w:val="008D43CC"/>
    <w:rsid w:val="008D687B"/>
    <w:rsid w:val="008D7B91"/>
    <w:rsid w:val="008D7F1B"/>
    <w:rsid w:val="008E2264"/>
    <w:rsid w:val="00904BB7"/>
    <w:rsid w:val="009062F5"/>
    <w:rsid w:val="00911E7E"/>
    <w:rsid w:val="0091214C"/>
    <w:rsid w:val="009149B8"/>
    <w:rsid w:val="00916DEB"/>
    <w:rsid w:val="0092150F"/>
    <w:rsid w:val="00921531"/>
    <w:rsid w:val="0092501A"/>
    <w:rsid w:val="00926F1F"/>
    <w:rsid w:val="00930B92"/>
    <w:rsid w:val="00931FA7"/>
    <w:rsid w:val="00932692"/>
    <w:rsid w:val="00932A8D"/>
    <w:rsid w:val="00933241"/>
    <w:rsid w:val="00933CA4"/>
    <w:rsid w:val="00934B1F"/>
    <w:rsid w:val="00934C2C"/>
    <w:rsid w:val="00936049"/>
    <w:rsid w:val="00943DCB"/>
    <w:rsid w:val="00955252"/>
    <w:rsid w:val="00960C22"/>
    <w:rsid w:val="0096586D"/>
    <w:rsid w:val="009676AB"/>
    <w:rsid w:val="00975011"/>
    <w:rsid w:val="00975E68"/>
    <w:rsid w:val="00980BE7"/>
    <w:rsid w:val="00984633"/>
    <w:rsid w:val="00986500"/>
    <w:rsid w:val="009966BD"/>
    <w:rsid w:val="009A5DEA"/>
    <w:rsid w:val="009B5F62"/>
    <w:rsid w:val="009D384B"/>
    <w:rsid w:val="009D4CAC"/>
    <w:rsid w:val="009E4B5D"/>
    <w:rsid w:val="009F1C50"/>
    <w:rsid w:val="009F7784"/>
    <w:rsid w:val="00A009FF"/>
    <w:rsid w:val="00A11CDD"/>
    <w:rsid w:val="00A1324F"/>
    <w:rsid w:val="00A17E16"/>
    <w:rsid w:val="00A303EB"/>
    <w:rsid w:val="00A31C78"/>
    <w:rsid w:val="00A3687D"/>
    <w:rsid w:val="00A439A9"/>
    <w:rsid w:val="00A441F0"/>
    <w:rsid w:val="00A546C1"/>
    <w:rsid w:val="00A80127"/>
    <w:rsid w:val="00A8410D"/>
    <w:rsid w:val="00A87986"/>
    <w:rsid w:val="00A96ADF"/>
    <w:rsid w:val="00A96BE5"/>
    <w:rsid w:val="00AC5507"/>
    <w:rsid w:val="00AC5CAC"/>
    <w:rsid w:val="00AD435E"/>
    <w:rsid w:val="00AD6CF1"/>
    <w:rsid w:val="00AD6D0C"/>
    <w:rsid w:val="00AE4E96"/>
    <w:rsid w:val="00AE6CF0"/>
    <w:rsid w:val="00AE6DDB"/>
    <w:rsid w:val="00AF3198"/>
    <w:rsid w:val="00AF6481"/>
    <w:rsid w:val="00B01194"/>
    <w:rsid w:val="00B05BDF"/>
    <w:rsid w:val="00B125AF"/>
    <w:rsid w:val="00B12AE0"/>
    <w:rsid w:val="00B14243"/>
    <w:rsid w:val="00B17199"/>
    <w:rsid w:val="00B20BF8"/>
    <w:rsid w:val="00B2142C"/>
    <w:rsid w:val="00B232BB"/>
    <w:rsid w:val="00B30A7A"/>
    <w:rsid w:val="00B33637"/>
    <w:rsid w:val="00B40A0E"/>
    <w:rsid w:val="00B42747"/>
    <w:rsid w:val="00B47285"/>
    <w:rsid w:val="00B525E9"/>
    <w:rsid w:val="00B5443F"/>
    <w:rsid w:val="00B54EBB"/>
    <w:rsid w:val="00B7070A"/>
    <w:rsid w:val="00B86847"/>
    <w:rsid w:val="00B932F1"/>
    <w:rsid w:val="00B938F2"/>
    <w:rsid w:val="00B950E5"/>
    <w:rsid w:val="00BA1F57"/>
    <w:rsid w:val="00BB17DA"/>
    <w:rsid w:val="00BB54BC"/>
    <w:rsid w:val="00BC4766"/>
    <w:rsid w:val="00BC7A24"/>
    <w:rsid w:val="00BD3DE1"/>
    <w:rsid w:val="00BD62F2"/>
    <w:rsid w:val="00BF4B01"/>
    <w:rsid w:val="00BF613F"/>
    <w:rsid w:val="00BF62C0"/>
    <w:rsid w:val="00BF64AA"/>
    <w:rsid w:val="00C040D3"/>
    <w:rsid w:val="00C04FE9"/>
    <w:rsid w:val="00C05224"/>
    <w:rsid w:val="00C107D2"/>
    <w:rsid w:val="00C11C8D"/>
    <w:rsid w:val="00C12BFD"/>
    <w:rsid w:val="00C3627C"/>
    <w:rsid w:val="00C365A1"/>
    <w:rsid w:val="00C41EE9"/>
    <w:rsid w:val="00C45FC7"/>
    <w:rsid w:val="00C560E6"/>
    <w:rsid w:val="00C60DBC"/>
    <w:rsid w:val="00C801E7"/>
    <w:rsid w:val="00C815C0"/>
    <w:rsid w:val="00C84D7A"/>
    <w:rsid w:val="00C8504D"/>
    <w:rsid w:val="00C85705"/>
    <w:rsid w:val="00C9104E"/>
    <w:rsid w:val="00C97001"/>
    <w:rsid w:val="00C971DD"/>
    <w:rsid w:val="00CA5ECF"/>
    <w:rsid w:val="00CB027F"/>
    <w:rsid w:val="00CB0D68"/>
    <w:rsid w:val="00CB10E3"/>
    <w:rsid w:val="00CB6569"/>
    <w:rsid w:val="00CC09FC"/>
    <w:rsid w:val="00CC7A0F"/>
    <w:rsid w:val="00CD095C"/>
    <w:rsid w:val="00CD1DA5"/>
    <w:rsid w:val="00CE425B"/>
    <w:rsid w:val="00CE43AB"/>
    <w:rsid w:val="00CE461C"/>
    <w:rsid w:val="00CE6A6B"/>
    <w:rsid w:val="00CF5C43"/>
    <w:rsid w:val="00D17854"/>
    <w:rsid w:val="00D203AD"/>
    <w:rsid w:val="00D21E6A"/>
    <w:rsid w:val="00D35112"/>
    <w:rsid w:val="00D3519C"/>
    <w:rsid w:val="00D411E5"/>
    <w:rsid w:val="00D44E21"/>
    <w:rsid w:val="00D50593"/>
    <w:rsid w:val="00D51C60"/>
    <w:rsid w:val="00D555B4"/>
    <w:rsid w:val="00D61626"/>
    <w:rsid w:val="00D637DB"/>
    <w:rsid w:val="00D73749"/>
    <w:rsid w:val="00D7444C"/>
    <w:rsid w:val="00D7627F"/>
    <w:rsid w:val="00D8453A"/>
    <w:rsid w:val="00D91637"/>
    <w:rsid w:val="00D93F40"/>
    <w:rsid w:val="00DA1FBE"/>
    <w:rsid w:val="00DA2478"/>
    <w:rsid w:val="00DA5A54"/>
    <w:rsid w:val="00DA63FD"/>
    <w:rsid w:val="00DA676E"/>
    <w:rsid w:val="00DB19F0"/>
    <w:rsid w:val="00DB596B"/>
    <w:rsid w:val="00DB7E2F"/>
    <w:rsid w:val="00DC6C16"/>
    <w:rsid w:val="00DD046F"/>
    <w:rsid w:val="00DD3CDF"/>
    <w:rsid w:val="00DD4652"/>
    <w:rsid w:val="00DD47A1"/>
    <w:rsid w:val="00DD4937"/>
    <w:rsid w:val="00DD510E"/>
    <w:rsid w:val="00DD6DB0"/>
    <w:rsid w:val="00DE0C5E"/>
    <w:rsid w:val="00DE3072"/>
    <w:rsid w:val="00DE7009"/>
    <w:rsid w:val="00DF1783"/>
    <w:rsid w:val="00DF2E21"/>
    <w:rsid w:val="00DF7D34"/>
    <w:rsid w:val="00E02F63"/>
    <w:rsid w:val="00E032F7"/>
    <w:rsid w:val="00E05456"/>
    <w:rsid w:val="00E10BB7"/>
    <w:rsid w:val="00E131A7"/>
    <w:rsid w:val="00E15034"/>
    <w:rsid w:val="00E27A71"/>
    <w:rsid w:val="00E301C9"/>
    <w:rsid w:val="00E36D93"/>
    <w:rsid w:val="00E404D7"/>
    <w:rsid w:val="00E4091F"/>
    <w:rsid w:val="00E4092D"/>
    <w:rsid w:val="00E43C6A"/>
    <w:rsid w:val="00E448C2"/>
    <w:rsid w:val="00E5580D"/>
    <w:rsid w:val="00E62595"/>
    <w:rsid w:val="00E67588"/>
    <w:rsid w:val="00E8456C"/>
    <w:rsid w:val="00E96093"/>
    <w:rsid w:val="00E96205"/>
    <w:rsid w:val="00EA1B62"/>
    <w:rsid w:val="00EA36CA"/>
    <w:rsid w:val="00EB24C2"/>
    <w:rsid w:val="00EB3667"/>
    <w:rsid w:val="00ED6924"/>
    <w:rsid w:val="00EE0192"/>
    <w:rsid w:val="00EE3250"/>
    <w:rsid w:val="00EE4A27"/>
    <w:rsid w:val="00EE5A42"/>
    <w:rsid w:val="00EF18FC"/>
    <w:rsid w:val="00EF2CD0"/>
    <w:rsid w:val="00F03108"/>
    <w:rsid w:val="00F0480A"/>
    <w:rsid w:val="00F06C1C"/>
    <w:rsid w:val="00F07C4C"/>
    <w:rsid w:val="00F15714"/>
    <w:rsid w:val="00F306CF"/>
    <w:rsid w:val="00F33342"/>
    <w:rsid w:val="00F354EA"/>
    <w:rsid w:val="00F44E49"/>
    <w:rsid w:val="00F50B2D"/>
    <w:rsid w:val="00F540FC"/>
    <w:rsid w:val="00F54D0A"/>
    <w:rsid w:val="00F6008D"/>
    <w:rsid w:val="00F608C7"/>
    <w:rsid w:val="00F61FBD"/>
    <w:rsid w:val="00F62251"/>
    <w:rsid w:val="00F63701"/>
    <w:rsid w:val="00F63BCF"/>
    <w:rsid w:val="00F66AF0"/>
    <w:rsid w:val="00F75F1A"/>
    <w:rsid w:val="00F76F94"/>
    <w:rsid w:val="00F77ADE"/>
    <w:rsid w:val="00F81062"/>
    <w:rsid w:val="00F90004"/>
    <w:rsid w:val="00F907D8"/>
    <w:rsid w:val="00F9610A"/>
    <w:rsid w:val="00FA3E53"/>
    <w:rsid w:val="00FA67AF"/>
    <w:rsid w:val="00FB1A8E"/>
    <w:rsid w:val="00FC1316"/>
    <w:rsid w:val="00FC3755"/>
    <w:rsid w:val="00FD3516"/>
    <w:rsid w:val="00FE0FBA"/>
    <w:rsid w:val="00FF0B62"/>
    <w:rsid w:val="00FF39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48C7201"/>
  <w15:docId w15:val="{21F6554F-8632-470B-A1BA-CA8464A84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DB19F0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DB19F0"/>
    <w:pPr>
      <w:keepNext/>
      <w:outlineLvl w:val="0"/>
    </w:pPr>
    <w:rPr>
      <w:b/>
      <w:bCs/>
      <w:sz w:val="28"/>
    </w:rPr>
  </w:style>
  <w:style w:type="paragraph" w:styleId="Nagwek2">
    <w:name w:val="heading 2"/>
    <w:basedOn w:val="Normalny"/>
    <w:next w:val="Normalny"/>
    <w:qFormat/>
    <w:rsid w:val="00DB19F0"/>
    <w:pPr>
      <w:keepNext/>
      <w:tabs>
        <w:tab w:val="left" w:pos="5700"/>
      </w:tabs>
      <w:outlineLvl w:val="1"/>
    </w:pPr>
    <w:rPr>
      <w:sz w:val="28"/>
    </w:rPr>
  </w:style>
  <w:style w:type="paragraph" w:styleId="Nagwek3">
    <w:name w:val="heading 3"/>
    <w:basedOn w:val="Normalny"/>
    <w:next w:val="Normalny"/>
    <w:qFormat/>
    <w:rsid w:val="00DB19F0"/>
    <w:pPr>
      <w:keepNext/>
      <w:tabs>
        <w:tab w:val="left" w:pos="5720"/>
      </w:tabs>
      <w:ind w:left="5475" w:right="-468"/>
      <w:outlineLvl w:val="2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DB19F0"/>
    <w:pPr>
      <w:ind w:left="1440"/>
    </w:pPr>
    <w:rPr>
      <w:sz w:val="28"/>
    </w:rPr>
  </w:style>
  <w:style w:type="paragraph" w:styleId="Tekstpodstawowy">
    <w:name w:val="Body Text"/>
    <w:basedOn w:val="Normalny"/>
    <w:rsid w:val="00DB19F0"/>
    <w:pPr>
      <w:tabs>
        <w:tab w:val="left" w:pos="5600"/>
      </w:tabs>
    </w:pPr>
    <w:rPr>
      <w:sz w:val="28"/>
    </w:rPr>
  </w:style>
  <w:style w:type="table" w:styleId="Tabela-Siatka">
    <w:name w:val="Table Grid"/>
    <w:basedOn w:val="Standardowy"/>
    <w:rsid w:val="007E70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7E7061"/>
    <w:rPr>
      <w:color w:val="0000FF"/>
      <w:u w:val="single"/>
    </w:rPr>
  </w:style>
  <w:style w:type="paragraph" w:styleId="Nagwek">
    <w:name w:val="header"/>
    <w:basedOn w:val="Normalny"/>
    <w:rsid w:val="007E560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7E5603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9676A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9676A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F3D21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457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21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skamgora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m\Desktop\pismo%20-%20BS%20roku%202020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0C02B-92D7-4F4B-9B7A-5CFF03084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 - BS roku 2020</Template>
  <TotalTime>1</TotalTime>
  <Pages>2</Pages>
  <Words>399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-2-</vt:lpstr>
    </vt:vector>
  </TitlesOfParts>
  <Company>Microsoft</Company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-2-</dc:title>
  <dc:creator>Marta Etryk</dc:creator>
  <cp:lastModifiedBy>Wiesław Osiński</cp:lastModifiedBy>
  <cp:revision>2</cp:revision>
  <cp:lastPrinted>2024-05-02T13:43:00Z</cp:lastPrinted>
  <dcterms:created xsi:type="dcterms:W3CDTF">2024-05-07T08:04:00Z</dcterms:created>
  <dcterms:modified xsi:type="dcterms:W3CDTF">2024-05-07T08:04:00Z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c7305d7-49a0-4018-a7f2-f2c96fcb4f57_Enabled">
    <vt:lpwstr>true</vt:lpwstr>
  </property>
  <property fmtid="{D5CDD505-2E9C-101B-9397-08002B2CF9AE}" pid="3" name="MSIP_Label_9c7305d7-49a0-4018-a7f2-f2c96fcb4f57_SetDate">
    <vt:lpwstr>2024-05-07T07:54:38Z</vt:lpwstr>
  </property>
  <property fmtid="{D5CDD505-2E9C-101B-9397-08002B2CF9AE}" pid="4" name="MSIP_Label_9c7305d7-49a0-4018-a7f2-f2c96fcb4f57_Method">
    <vt:lpwstr>Privileged</vt:lpwstr>
  </property>
  <property fmtid="{D5CDD505-2E9C-101B-9397-08002B2CF9AE}" pid="5" name="MSIP_Label_9c7305d7-49a0-4018-a7f2-f2c96fcb4f57_Name">
    <vt:lpwstr>Publiczne_1</vt:lpwstr>
  </property>
  <property fmtid="{D5CDD505-2E9C-101B-9397-08002B2CF9AE}" pid="6" name="MSIP_Label_9c7305d7-49a0-4018-a7f2-f2c96fcb4f57_SiteId">
    <vt:lpwstr>3d5e64dd-ccb6-4520-8fff-050dd32e4d60</vt:lpwstr>
  </property>
  <property fmtid="{D5CDD505-2E9C-101B-9397-08002B2CF9AE}" pid="7" name="MSIP_Label_9c7305d7-49a0-4018-a7f2-f2c96fcb4f57_ActionId">
    <vt:lpwstr>f5ec98d5-458a-4acd-8045-dfc186953d4d</vt:lpwstr>
  </property>
  <property fmtid="{D5CDD505-2E9C-101B-9397-08002B2CF9AE}" pid="8" name="MSIP_Label_9c7305d7-49a0-4018-a7f2-f2c96fcb4f57_ContentBits">
    <vt:lpwstr>0</vt:lpwstr>
  </property>
</Properties>
</file>